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4218B" w14:textId="77777777" w:rsidR="00CA727C" w:rsidRPr="00153F34" w:rsidRDefault="00CA727C" w:rsidP="00702197">
      <w:pPr>
        <w:tabs>
          <w:tab w:val="left" w:pos="3130"/>
        </w:tabs>
        <w:ind w:left="-1"/>
        <w:jc w:val="center"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153F34">
        <w:rPr>
          <w:rFonts w:ascii="Sakkal Majalla" w:hAnsi="Sakkal Majalla" w:cs="Sakkal Majalla"/>
          <w:b/>
          <w:bCs/>
          <w:sz w:val="40"/>
          <w:szCs w:val="40"/>
          <w:rtl/>
        </w:rPr>
        <w:t>نموذج تق</w:t>
      </w:r>
      <w:r w:rsidR="00702197">
        <w:rPr>
          <w:rFonts w:ascii="Sakkal Majalla" w:hAnsi="Sakkal Majalla" w:cs="Sakkal Majalla"/>
          <w:b/>
          <w:bCs/>
          <w:sz w:val="40"/>
          <w:szCs w:val="40"/>
          <w:rtl/>
        </w:rPr>
        <w:t>رير دوري نصف سنوي لمتابعة مبتعث</w:t>
      </w:r>
    </w:p>
    <w:p w14:paraId="0967BCCA" w14:textId="77777777" w:rsidR="00153F34" w:rsidRPr="00311F17" w:rsidRDefault="00153F34" w:rsidP="00311F17">
      <w:pPr>
        <w:tabs>
          <w:tab w:val="left" w:pos="3130"/>
        </w:tabs>
        <w:spacing w:before="60" w:after="60" w:line="240" w:lineRule="auto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153F34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أولاً: بيانات </w:t>
      </w:r>
      <w:r w:rsidRPr="00153F34">
        <w:rPr>
          <w:rFonts w:ascii="Sakkal Majalla" w:hAnsi="Sakkal Majalla" w:cs="Sakkal Majalla"/>
          <w:b/>
          <w:bCs/>
          <w:sz w:val="36"/>
          <w:szCs w:val="36"/>
          <w:rtl/>
        </w:rPr>
        <w:t>المـبـتـعـث</w:t>
      </w:r>
      <w:r w:rsidRPr="00153F34">
        <w:rPr>
          <w:rFonts w:ascii="Sakkal Majalla" w:hAnsi="Sakkal Majalla" w:cs="Sakkal Majalla" w:hint="cs"/>
          <w:b/>
          <w:bCs/>
          <w:sz w:val="36"/>
          <w:szCs w:val="36"/>
          <w:rtl/>
        </w:rPr>
        <w:t>:</w:t>
      </w:r>
    </w:p>
    <w:tbl>
      <w:tblPr>
        <w:tblStyle w:val="a7"/>
        <w:tblpPr w:leftFromText="180" w:rightFromText="180" w:vertAnchor="text" w:horzAnchor="margin" w:tblpXSpec="center" w:tblpY="33"/>
        <w:bidiVisual/>
        <w:tblW w:w="10071" w:type="dxa"/>
        <w:tblLayout w:type="fixed"/>
        <w:tblLook w:val="04A0" w:firstRow="1" w:lastRow="0" w:firstColumn="1" w:lastColumn="0" w:noHBand="0" w:noVBand="1"/>
      </w:tblPr>
      <w:tblGrid>
        <w:gridCol w:w="2276"/>
        <w:gridCol w:w="2698"/>
        <w:gridCol w:w="2124"/>
        <w:gridCol w:w="2973"/>
      </w:tblGrid>
      <w:tr w:rsidR="00CA727C" w:rsidRPr="00CA727C" w14:paraId="49A1D1F1" w14:textId="77777777" w:rsidTr="008764F8">
        <w:trPr>
          <w:trHeight w:val="510"/>
        </w:trPr>
        <w:tc>
          <w:tcPr>
            <w:tcW w:w="2276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6BC239C4" w14:textId="77777777" w:rsidR="00CA727C" w:rsidRPr="00882DA7" w:rsidRDefault="00CA727C" w:rsidP="007A2C53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882DA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اسم المبتعث (الرباعي)</w:t>
            </w:r>
          </w:p>
        </w:tc>
        <w:tc>
          <w:tcPr>
            <w:tcW w:w="7795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52F10BD" w14:textId="77777777" w:rsidR="00CA727C" w:rsidRPr="00882DA7" w:rsidRDefault="00CA727C" w:rsidP="007A2C53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  <w:tr w:rsidR="00324FD3" w:rsidRPr="00CA727C" w14:paraId="56917135" w14:textId="77777777" w:rsidTr="008764F8">
        <w:trPr>
          <w:trHeight w:val="510"/>
        </w:trPr>
        <w:tc>
          <w:tcPr>
            <w:tcW w:w="227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5FFFD5A1" w14:textId="77777777" w:rsidR="00324FD3" w:rsidRPr="00882DA7" w:rsidRDefault="00324FD3" w:rsidP="007A2C53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882DA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رقم السجل المدني</w:t>
            </w:r>
          </w:p>
        </w:tc>
        <w:tc>
          <w:tcPr>
            <w:tcW w:w="77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5E03D04" w14:textId="77777777" w:rsidR="00324FD3" w:rsidRPr="00882DA7" w:rsidRDefault="00324FD3" w:rsidP="007A2C53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  <w:tr w:rsidR="008764F8" w:rsidRPr="00CA727C" w14:paraId="7FCFC7E1" w14:textId="77777777" w:rsidTr="008764F8">
        <w:trPr>
          <w:trHeight w:val="510"/>
        </w:trPr>
        <w:tc>
          <w:tcPr>
            <w:tcW w:w="227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24B0E548" w14:textId="77777777" w:rsidR="008764F8" w:rsidRPr="00882DA7" w:rsidRDefault="008764F8" w:rsidP="007A2C53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882DA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الرقم الوظيفي</w:t>
            </w:r>
          </w:p>
        </w:tc>
        <w:tc>
          <w:tcPr>
            <w:tcW w:w="77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DE831EA" w14:textId="77777777" w:rsidR="008764F8" w:rsidRPr="00882DA7" w:rsidRDefault="008764F8" w:rsidP="007A2C53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  <w:tr w:rsidR="00CA727C" w:rsidRPr="00CA727C" w14:paraId="59939A73" w14:textId="77777777" w:rsidTr="008764F8">
        <w:trPr>
          <w:trHeight w:val="510"/>
        </w:trPr>
        <w:tc>
          <w:tcPr>
            <w:tcW w:w="227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6133F5E7" w14:textId="77777777" w:rsidR="00CA727C" w:rsidRPr="00882DA7" w:rsidRDefault="00CA727C" w:rsidP="00311F17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882DA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الكلية 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D7FCD" w14:textId="77777777" w:rsidR="00CA727C" w:rsidRPr="00882DA7" w:rsidRDefault="00CA727C" w:rsidP="007A2C53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00CCAFFF" w14:textId="77777777" w:rsidR="00CA727C" w:rsidRPr="00882DA7" w:rsidRDefault="00CA727C" w:rsidP="00545F84">
            <w:pPr>
              <w:tabs>
                <w:tab w:val="left" w:pos="4431"/>
              </w:tabs>
              <w:spacing w:before="60" w:after="60" w:line="240" w:lineRule="auto"/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882DA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القسم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78878EB" w14:textId="77777777" w:rsidR="00CA727C" w:rsidRPr="00882DA7" w:rsidRDefault="00CA727C" w:rsidP="007A2C53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sz w:val="26"/>
                <w:szCs w:val="26"/>
                <w:rtl/>
              </w:rPr>
            </w:pPr>
          </w:p>
        </w:tc>
      </w:tr>
      <w:tr w:rsidR="00CA727C" w:rsidRPr="00CA727C" w14:paraId="33767EE3" w14:textId="77777777" w:rsidTr="008764F8">
        <w:trPr>
          <w:trHeight w:val="510"/>
        </w:trPr>
        <w:tc>
          <w:tcPr>
            <w:tcW w:w="227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0E99133C" w14:textId="77777777" w:rsidR="00CA727C" w:rsidRPr="00882DA7" w:rsidRDefault="00CA727C" w:rsidP="007A2C53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882DA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التخصص العام</w:t>
            </w:r>
          </w:p>
        </w:tc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39607" w14:textId="77777777" w:rsidR="00CA727C" w:rsidRPr="00882DA7" w:rsidRDefault="00CA727C" w:rsidP="007A2C53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501F4AFB" w14:textId="77777777" w:rsidR="00CA727C" w:rsidRPr="00882DA7" w:rsidRDefault="00CA727C" w:rsidP="00545F84">
            <w:pPr>
              <w:tabs>
                <w:tab w:val="left" w:pos="4431"/>
              </w:tabs>
              <w:spacing w:before="60" w:after="60" w:line="240" w:lineRule="auto"/>
              <w:ind w:left="-57" w:right="-113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882DA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التخصص الدقيق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5B8C611D" w14:textId="77777777" w:rsidR="00CA727C" w:rsidRPr="00882DA7" w:rsidRDefault="00CA727C" w:rsidP="007A2C53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</w:tr>
      <w:tr w:rsidR="00CA727C" w:rsidRPr="00CA727C" w14:paraId="55554272" w14:textId="77777777" w:rsidTr="008764F8">
        <w:trPr>
          <w:trHeight w:val="510"/>
        </w:trPr>
        <w:tc>
          <w:tcPr>
            <w:tcW w:w="2276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63EE8CC6" w14:textId="77777777" w:rsidR="00CA727C" w:rsidRPr="00882DA7" w:rsidRDefault="00CA727C" w:rsidP="007A2C53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882DA7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الوظيفة الحالية</w:t>
            </w:r>
          </w:p>
        </w:tc>
        <w:tc>
          <w:tcPr>
            <w:tcW w:w="7795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9B7E9E" w14:textId="666D322F" w:rsidR="00CA727C" w:rsidRPr="00882DA7" w:rsidRDefault="007A2C53" w:rsidP="00545F84">
            <w:pPr>
              <w:tabs>
                <w:tab w:val="left" w:pos="4431"/>
              </w:tabs>
              <w:spacing w:before="60" w:after="6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882DA7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sym w:font="Webdings" w:char="F031"/>
            </w:r>
            <w:r w:rsidRPr="00882DA7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معيد            </w:t>
            </w:r>
            <w:r w:rsidRPr="00882DA7">
              <w:rPr>
                <w:rFonts w:ascii="Sakkal Majalla" w:hAnsi="Sakkal Majalla" w:cs="Sakkal Majalla" w:hint="cs"/>
                <w:b/>
                <w:bCs/>
                <w:sz w:val="26"/>
                <w:szCs w:val="26"/>
              </w:rPr>
              <w:sym w:font="Webdings" w:char="F031"/>
            </w:r>
            <w:r w:rsidRPr="00882DA7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محاضر</w:t>
            </w:r>
            <w:r w:rsidR="00207128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           </w:t>
            </w:r>
            <w:r w:rsidR="00207128" w:rsidRPr="00882DA7">
              <w:rPr>
                <w:rFonts w:ascii="Sakkal Majalla" w:hAnsi="Sakkal Majalla" w:cs="Sakkal Majalla" w:hint="cs"/>
                <w:b/>
                <w:bCs/>
                <w:sz w:val="26"/>
                <w:szCs w:val="26"/>
              </w:rPr>
              <w:sym w:font="Webdings" w:char="F031"/>
            </w:r>
            <w:r w:rsidR="00207128" w:rsidRPr="00882DA7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="00207128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أخرى ............................................</w:t>
            </w:r>
          </w:p>
        </w:tc>
      </w:tr>
    </w:tbl>
    <w:p w14:paraId="177BBB47" w14:textId="77777777" w:rsidR="0009043C" w:rsidRPr="006D4B3A" w:rsidRDefault="0009043C" w:rsidP="00311F17">
      <w:pPr>
        <w:tabs>
          <w:tab w:val="left" w:pos="3130"/>
        </w:tabs>
        <w:spacing w:before="60" w:after="60" w:line="240" w:lineRule="auto"/>
        <w:rPr>
          <w:rFonts w:ascii="Sakkal Majalla" w:hAnsi="Sakkal Majalla" w:cs="Sakkal Majalla"/>
          <w:b/>
          <w:bCs/>
          <w:sz w:val="20"/>
          <w:szCs w:val="20"/>
          <w:rtl/>
        </w:rPr>
      </w:pPr>
    </w:p>
    <w:p w14:paraId="42E30174" w14:textId="4F76B146" w:rsidR="00311F17" w:rsidRPr="00311F17" w:rsidRDefault="00311F17" w:rsidP="00311F17">
      <w:pPr>
        <w:tabs>
          <w:tab w:val="left" w:pos="3130"/>
        </w:tabs>
        <w:spacing w:before="60" w:after="60" w:line="240" w:lineRule="auto"/>
        <w:rPr>
          <w:rFonts w:ascii="Sakkal Majalla" w:hAnsi="Sakkal Majalla" w:cs="Sakkal Majalla"/>
          <w:b/>
          <w:bCs/>
          <w:sz w:val="36"/>
          <w:szCs w:val="36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ثانياً: </w:t>
      </w:r>
      <w:r w:rsidRPr="00311F17">
        <w:rPr>
          <w:rFonts w:ascii="Sakkal Majalla" w:hAnsi="Sakkal Majalla" w:cs="Sakkal Majalla" w:hint="cs"/>
          <w:b/>
          <w:bCs/>
          <w:sz w:val="36"/>
          <w:szCs w:val="36"/>
          <w:rtl/>
        </w:rPr>
        <w:t>بيانات المرحلة الدراسية</w:t>
      </w:r>
      <w:r w:rsidR="00353F9D">
        <w:rPr>
          <w:rFonts w:ascii="Sakkal Majalla" w:hAnsi="Sakkal Majalla" w:cs="Sakkal Majalla" w:hint="cs"/>
          <w:b/>
          <w:bCs/>
          <w:sz w:val="36"/>
          <w:szCs w:val="36"/>
          <w:rtl/>
        </w:rPr>
        <w:t>:</w:t>
      </w:r>
    </w:p>
    <w:tbl>
      <w:tblPr>
        <w:tblStyle w:val="a7"/>
        <w:tblpPr w:leftFromText="180" w:rightFromText="180" w:vertAnchor="text" w:horzAnchor="margin" w:tblpXSpec="center" w:tblpY="33"/>
        <w:bidiVisual/>
        <w:tblW w:w="10071" w:type="dxa"/>
        <w:tblLayout w:type="fixed"/>
        <w:tblLook w:val="04A0" w:firstRow="1" w:lastRow="0" w:firstColumn="1" w:lastColumn="0" w:noHBand="0" w:noVBand="1"/>
      </w:tblPr>
      <w:tblGrid>
        <w:gridCol w:w="2421"/>
        <w:gridCol w:w="2268"/>
        <w:gridCol w:w="2693"/>
        <w:gridCol w:w="284"/>
        <w:gridCol w:w="2405"/>
      </w:tblGrid>
      <w:tr w:rsidR="00CA727C" w:rsidRPr="00CA727C" w14:paraId="60B2C35D" w14:textId="77777777" w:rsidTr="00DF375E">
        <w:trPr>
          <w:trHeight w:val="679"/>
        </w:trPr>
        <w:tc>
          <w:tcPr>
            <w:tcW w:w="2421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325F28E8" w14:textId="77777777" w:rsidR="00CA727C" w:rsidRDefault="00545F84" w:rsidP="00C57AC8">
            <w:pPr>
              <w:tabs>
                <w:tab w:val="left" w:pos="4431"/>
              </w:tabs>
              <w:spacing w:before="60" w:after="60" w:line="240" w:lineRule="auto"/>
              <w:ind w:left="-57" w:right="-57"/>
              <w:jc w:val="center"/>
              <w:rPr>
                <w:rFonts w:ascii="Sakkal Majalla" w:hAnsi="Sakkal Majalla" w:cs="Sakkal Majalla"/>
                <w:b/>
                <w:bCs/>
                <w:color w:val="FF0000"/>
                <w:sz w:val="26"/>
                <w:szCs w:val="26"/>
                <w:rtl/>
              </w:rPr>
            </w:pPr>
            <w:r w:rsidRPr="00280C23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الدرجة العلمية</w:t>
            </w:r>
            <w:r w:rsidRPr="00280C23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Pr="00280C23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المبتعث لها</w:t>
            </w:r>
          </w:p>
          <w:p w14:paraId="19BBAA84" w14:textId="221F26EA" w:rsidR="00D40F08" w:rsidRPr="00280C23" w:rsidRDefault="00D40F08" w:rsidP="00D40F08">
            <w:pPr>
              <w:tabs>
                <w:tab w:val="left" w:pos="4431"/>
              </w:tabs>
              <w:spacing w:before="60" w:after="60" w:line="240" w:lineRule="auto"/>
              <w:ind w:left="-57" w:right="-57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D40F08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(</w:t>
            </w:r>
            <w:r w:rsidRPr="00D40F08">
              <w:rPr>
                <w:rFonts w:ascii="Sakkal Majalla" w:hAnsi="Sakkal Majalla" w:cs="Sakkal Majalla"/>
                <w:b/>
                <w:bCs/>
                <w:color w:val="FF0000"/>
                <w:sz w:val="20"/>
                <w:szCs w:val="20"/>
                <w:rtl/>
              </w:rPr>
              <w:t>حسب قرار الابتعاث</w:t>
            </w:r>
            <w:r w:rsidRPr="00D40F08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)</w:t>
            </w:r>
          </w:p>
        </w:tc>
        <w:tc>
          <w:tcPr>
            <w:tcW w:w="7650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F894898" w14:textId="445D215C" w:rsidR="00CA727C" w:rsidRPr="00353F9D" w:rsidRDefault="007A2C53" w:rsidP="00C57AC8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353F9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sym w:font="Webdings" w:char="F031"/>
            </w:r>
            <w:r w:rsidR="008764F8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="003970E2" w:rsidRPr="00353F9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لغة</w:t>
            </w:r>
            <w:r w:rsidRPr="00353F9D">
              <w:rPr>
                <w:rFonts w:ascii="Sakkal Majalla" w:hAnsi="Sakkal Majalla" w:cs="Sakkal Majalla" w:hint="cs"/>
                <w:b/>
                <w:bCs/>
                <w:sz w:val="26"/>
                <w:szCs w:val="26"/>
              </w:rPr>
              <w:sym w:font="Webdings" w:char="F031"/>
            </w:r>
            <w:r w:rsidR="00280C23" w:rsidRPr="00353F9D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 xml:space="preserve">        </w:t>
            </w:r>
            <w:r w:rsidRPr="00353F9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ماجستير      </w:t>
            </w:r>
            <w:r w:rsidRPr="00353F9D">
              <w:rPr>
                <w:rFonts w:ascii="Sakkal Majalla" w:hAnsi="Sakkal Majalla" w:cs="Sakkal Majalla" w:hint="cs"/>
                <w:b/>
                <w:bCs/>
                <w:sz w:val="26"/>
                <w:szCs w:val="26"/>
              </w:rPr>
              <w:sym w:font="Webdings" w:char="F031"/>
            </w:r>
            <w:r w:rsidRPr="00353F9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="003970E2" w:rsidRPr="00353F9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دكتوراه</w:t>
            </w:r>
            <w:r w:rsidRPr="00353F9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     </w:t>
            </w:r>
            <w:r w:rsidRPr="00353F9D">
              <w:rPr>
                <w:rFonts w:ascii="Sakkal Majalla" w:hAnsi="Sakkal Majalla" w:cs="Sakkal Majalla" w:hint="cs"/>
                <w:b/>
                <w:bCs/>
                <w:sz w:val="26"/>
                <w:szCs w:val="26"/>
              </w:rPr>
              <w:sym w:font="Webdings" w:char="F031"/>
            </w:r>
            <w:r w:rsidRPr="00353F9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="003970E2" w:rsidRPr="00353F9D">
              <w:rPr>
                <w:b/>
                <w:bCs/>
                <w:sz w:val="26"/>
                <w:szCs w:val="26"/>
                <w:rtl/>
              </w:rPr>
              <w:t xml:space="preserve"> </w:t>
            </w:r>
            <w:r w:rsidR="003970E2" w:rsidRPr="00353F9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زمالة</w:t>
            </w:r>
            <w:r w:rsidR="003970E2" w:rsidRPr="00353F9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     </w:t>
            </w:r>
            <w:r w:rsidR="003970E2" w:rsidRPr="00353F9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AF2995" w:rsidRPr="00AF2995" w14:paraId="21BDB18F" w14:textId="77777777" w:rsidTr="00DF375E">
        <w:trPr>
          <w:trHeight w:val="374"/>
        </w:trPr>
        <w:tc>
          <w:tcPr>
            <w:tcW w:w="242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597DC4F9" w14:textId="29A7C69B" w:rsidR="00AF2995" w:rsidRPr="00280C23" w:rsidRDefault="00AF2995" w:rsidP="00C57AC8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280C23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تاريخ بداية البعثة</w:t>
            </w:r>
          </w:p>
        </w:tc>
        <w:sdt>
          <w:sdtPr>
            <w:rPr>
              <w:rFonts w:ascii="Sakkal Majalla" w:hAnsi="Sakkal Majalla" w:cs="Sakkal Majalla"/>
              <w:b/>
              <w:bCs/>
              <w:color w:val="000000" w:themeColor="text1"/>
              <w:sz w:val="24"/>
              <w:szCs w:val="24"/>
              <w:rtl/>
            </w:rPr>
            <w:id w:val="-1424182051"/>
            <w:placeholder>
              <w:docPart w:val="943E0FC80CFC4F2F81B36977CC497AE2"/>
            </w:placeholder>
            <w:date>
              <w:dateFormat w:val="dd/MM/yyyy"/>
              <w:lid w:val="ar-SA"/>
              <w:storeMappedDataAs w:val="dateTime"/>
              <w:calendar w:val="gregorian"/>
            </w:date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48FA7B4B" w14:textId="5D5D4E3B" w:rsidR="00AF2995" w:rsidRPr="00353F9D" w:rsidRDefault="00496F11" w:rsidP="00C57AC8">
                <w:pPr>
                  <w:tabs>
                    <w:tab w:val="left" w:pos="4431"/>
                  </w:tabs>
                  <w:spacing w:before="60" w:after="60" w:line="240" w:lineRule="auto"/>
                  <w:jc w:val="center"/>
                  <w:rPr>
                    <w:rFonts w:ascii="Sakkal Majalla" w:hAnsi="Sakkal Majalla" w:cs="Sakkal Majalla"/>
                    <w:b/>
                    <w:bCs/>
                    <w:sz w:val="24"/>
                    <w:szCs w:val="24"/>
                    <w:rtl/>
                  </w:rPr>
                </w:pPr>
                <w:r w:rsidRPr="0056178D">
                  <w:rPr>
                    <w:rFonts w:ascii="Sakkal Majalla" w:hAnsi="Sakkal Majalla" w:cs="Sakkal Majalla" w:hint="cs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‏ انقر</w:t>
                </w:r>
                <w:r w:rsidRPr="0056178D"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 xml:space="preserve"> </w:t>
                </w:r>
                <w:r w:rsidRPr="0056178D">
                  <w:rPr>
                    <w:rFonts w:ascii="Sakkal Majalla" w:hAnsi="Sakkal Majalla" w:cs="Sakkal Majalla" w:hint="cs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أو</w:t>
                </w:r>
                <w:r w:rsidRPr="0056178D"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 xml:space="preserve"> </w:t>
                </w:r>
                <w:r w:rsidRPr="0056178D">
                  <w:rPr>
                    <w:rFonts w:ascii="Sakkal Majalla" w:hAnsi="Sakkal Majalla" w:cs="Sakkal Majalla" w:hint="cs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اضغط</w:t>
                </w:r>
                <w:r w:rsidRPr="0056178D"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 xml:space="preserve"> </w:t>
                </w:r>
                <w:r w:rsidRPr="0056178D">
                  <w:rPr>
                    <w:rFonts w:ascii="Sakkal Majalla" w:hAnsi="Sakkal Majalla" w:cs="Sakkal Majalla" w:hint="cs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لإدخال</w:t>
                </w:r>
                <w:r w:rsidRPr="0056178D"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 xml:space="preserve"> </w:t>
                </w:r>
                <w:r w:rsidRPr="0056178D">
                  <w:rPr>
                    <w:rFonts w:ascii="Sakkal Majalla" w:hAnsi="Sakkal Majalla" w:cs="Sakkal Majalla" w:hint="cs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تاريخ</w:t>
                </w:r>
              </w:p>
            </w:tc>
          </w:sdtContent>
        </w:sdt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77446938" w14:textId="77777777" w:rsidR="00AF2995" w:rsidRDefault="00AF2995" w:rsidP="00C57AC8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color w:val="FF0000"/>
                <w:sz w:val="26"/>
                <w:szCs w:val="26"/>
                <w:rtl/>
              </w:rPr>
            </w:pPr>
            <w:r w:rsidRPr="00280C23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ال</w:t>
            </w:r>
            <w:r w:rsidRPr="00280C23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تاريخ</w:t>
            </w:r>
            <w:r w:rsidRPr="00280C23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المتوقع</w:t>
            </w:r>
            <w:r w:rsidRPr="00280C23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Pr="00280C23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ل</w:t>
            </w:r>
            <w:r w:rsidRPr="00280C23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لحصول </w:t>
            </w:r>
            <w:r w:rsidRPr="00280C23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على الدرجة</w:t>
            </w:r>
            <w:r w:rsidR="00280C23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</w:p>
          <w:p w14:paraId="4C58C93B" w14:textId="1352B320" w:rsidR="00D40F08" w:rsidRPr="00280C23" w:rsidRDefault="00D40F08" w:rsidP="00D40F08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D40F08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(</w:t>
            </w:r>
            <w:r w:rsidRPr="00D40F08">
              <w:rPr>
                <w:rFonts w:ascii="Sakkal Majalla" w:hAnsi="Sakkal Majalla" w:cs="Sakkal Majalla"/>
                <w:b/>
                <w:bCs/>
                <w:color w:val="FF0000"/>
                <w:sz w:val="20"/>
                <w:szCs w:val="20"/>
                <w:rtl/>
              </w:rPr>
              <w:t>حسب التاريخ المدون في تقرير المشرف الحالي</w:t>
            </w:r>
            <w:r w:rsidRPr="00D40F08"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)</w:t>
            </w:r>
          </w:p>
        </w:tc>
        <w:sdt>
          <w:sdtPr>
            <w:rPr>
              <w:rFonts w:ascii="Sakkal Majalla" w:hAnsi="Sakkal Majalla" w:cs="Sakkal Majalla"/>
              <w:b/>
              <w:bCs/>
              <w:color w:val="000000" w:themeColor="text1"/>
              <w:sz w:val="24"/>
              <w:szCs w:val="24"/>
              <w:rtl/>
            </w:rPr>
            <w:id w:val="6336895"/>
            <w:placeholder>
              <w:docPart w:val="0668D525327B4D2984B95B816E492FA2"/>
            </w:placeholder>
            <w:date>
              <w:dateFormat w:val="dd/MM/yyyy"/>
              <w:lid w:val="ar-SA"/>
              <w:storeMappedDataAs w:val="dateTime"/>
              <w:calendar w:val="gregorian"/>
            </w:date>
          </w:sdtPr>
          <w:sdtContent>
            <w:tc>
              <w:tcPr>
                <w:tcW w:w="2405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double" w:sz="4" w:space="0" w:color="auto"/>
                </w:tcBorders>
                <w:vAlign w:val="center"/>
              </w:tcPr>
              <w:p w14:paraId="052CC63C" w14:textId="5F8F1668" w:rsidR="00AF2995" w:rsidRPr="00353F9D" w:rsidRDefault="00496F11" w:rsidP="00C57AC8">
                <w:pPr>
                  <w:tabs>
                    <w:tab w:val="left" w:pos="4431"/>
                  </w:tabs>
                  <w:spacing w:before="60" w:after="60" w:line="240" w:lineRule="auto"/>
                  <w:jc w:val="center"/>
                  <w:rPr>
                    <w:rFonts w:ascii="Sakkal Majalla" w:hAnsi="Sakkal Majalla" w:cs="Sakkal Majalla"/>
                    <w:b/>
                    <w:bCs/>
                    <w:sz w:val="24"/>
                    <w:szCs w:val="24"/>
                    <w:rtl/>
                  </w:rPr>
                </w:pPr>
                <w:r w:rsidRPr="0056178D">
                  <w:rPr>
                    <w:rFonts w:ascii="Sakkal Majalla" w:hAnsi="Sakkal Majalla" w:cs="Sakkal Majalla" w:hint="cs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‏ انقر</w:t>
                </w:r>
                <w:r w:rsidRPr="0056178D"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 xml:space="preserve"> </w:t>
                </w:r>
                <w:r w:rsidRPr="0056178D">
                  <w:rPr>
                    <w:rFonts w:ascii="Sakkal Majalla" w:hAnsi="Sakkal Majalla" w:cs="Sakkal Majalla" w:hint="cs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أو</w:t>
                </w:r>
                <w:r w:rsidRPr="0056178D"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 xml:space="preserve"> </w:t>
                </w:r>
                <w:r w:rsidRPr="0056178D">
                  <w:rPr>
                    <w:rFonts w:ascii="Sakkal Majalla" w:hAnsi="Sakkal Majalla" w:cs="Sakkal Majalla" w:hint="cs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اضغط</w:t>
                </w:r>
                <w:r w:rsidRPr="0056178D"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 xml:space="preserve"> </w:t>
                </w:r>
                <w:r w:rsidRPr="0056178D">
                  <w:rPr>
                    <w:rFonts w:ascii="Sakkal Majalla" w:hAnsi="Sakkal Majalla" w:cs="Sakkal Majalla" w:hint="cs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لإدخال</w:t>
                </w:r>
                <w:r w:rsidRPr="0056178D"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 xml:space="preserve"> </w:t>
                </w:r>
                <w:r w:rsidRPr="0056178D">
                  <w:rPr>
                    <w:rFonts w:ascii="Sakkal Majalla" w:hAnsi="Sakkal Majalla" w:cs="Sakkal Majalla" w:hint="cs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تاريخ</w:t>
                </w:r>
              </w:p>
            </w:tc>
          </w:sdtContent>
        </w:sdt>
      </w:tr>
      <w:tr w:rsidR="00AF2995" w:rsidRPr="00AF2995" w14:paraId="317A9286" w14:textId="77777777" w:rsidTr="00DF375E">
        <w:trPr>
          <w:trHeight w:val="374"/>
        </w:trPr>
        <w:tc>
          <w:tcPr>
            <w:tcW w:w="242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3F46CEF9" w14:textId="45FEC93B" w:rsidR="00AF2995" w:rsidRPr="00280C23" w:rsidRDefault="00AF2995" w:rsidP="00C57AC8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280C23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الج</w:t>
            </w:r>
            <w:r w:rsidR="001449D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ه</w:t>
            </w:r>
            <w:r w:rsidRPr="00280C23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ة المبتعث إليها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EF67C" w14:textId="77777777" w:rsidR="00AF2995" w:rsidRPr="00882DA7" w:rsidRDefault="00AF2995" w:rsidP="00C57AC8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13C2A63A" w14:textId="127CC0A6" w:rsidR="00AF2995" w:rsidRPr="00280C23" w:rsidRDefault="00AF2995" w:rsidP="001449DD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280C23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الدولة</w:t>
            </w:r>
            <w:r w:rsidR="001449DD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="0045453F" w:rsidRPr="00280C23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المبتعث</w:t>
            </w:r>
            <w:r w:rsidRPr="00280C23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="001449DD" w:rsidRPr="001449DD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إليها</w:t>
            </w:r>
          </w:p>
        </w:tc>
        <w:tc>
          <w:tcPr>
            <w:tcW w:w="2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D6FB4DF" w14:textId="77777777" w:rsidR="00AF2995" w:rsidRPr="00882DA7" w:rsidRDefault="00AF2995" w:rsidP="00C57AC8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AF2995" w:rsidRPr="00AF2995" w14:paraId="2E557B6F" w14:textId="3F39F424" w:rsidTr="00DF375E">
        <w:trPr>
          <w:trHeight w:val="374"/>
        </w:trPr>
        <w:tc>
          <w:tcPr>
            <w:tcW w:w="242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4653EB68" w14:textId="6C7A0D8D" w:rsidR="00AF2995" w:rsidRPr="00280C23" w:rsidRDefault="001449DD" w:rsidP="00C57AC8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المرحلة الدراسية للتقرير</w:t>
            </w:r>
          </w:p>
        </w:tc>
        <w:sdt>
          <w:sdtPr>
            <w:rPr>
              <w:rFonts w:ascii="Sakkal Majalla" w:hAnsi="Sakkal Majalla" w:cs="Sakkal Majalla" w:hint="cs"/>
              <w:b/>
              <w:bCs/>
              <w:color w:val="000000" w:themeColor="text1"/>
              <w:sz w:val="26"/>
              <w:szCs w:val="26"/>
              <w:rtl/>
            </w:rPr>
            <w:id w:val="1857535295"/>
            <w:placeholder>
              <w:docPart w:val="F48D2E22ED344D9C906E5F2DCBEE03DD"/>
            </w:placeholder>
            <w:dropDownList>
              <w:listItem w:displayText="ماجستير" w:value="ماجستير"/>
              <w:listItem w:displayText="دكتوراه" w:value="دكتوراه"/>
              <w:listItem w:displayText="زمالة" w:value="زمالة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1C7ACE9F" w14:textId="641C8190" w:rsidR="00AF2995" w:rsidRPr="0056178D" w:rsidRDefault="00DF375E" w:rsidP="000F409D">
                <w:pPr>
                  <w:tabs>
                    <w:tab w:val="left" w:pos="4431"/>
                  </w:tabs>
                  <w:spacing w:before="60" w:after="60" w:line="240" w:lineRule="auto"/>
                  <w:jc w:val="center"/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6"/>
                    <w:szCs w:val="26"/>
                    <w:rtl/>
                  </w:rPr>
                </w:pPr>
                <w:r w:rsidRPr="0056178D">
                  <w:rPr>
                    <w:rFonts w:ascii="Sakkal Majalla" w:hAnsi="Sakkal Majalla" w:cs="Sakkal Majalla" w:hint="cs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اختر المرحلة الدراسية</w:t>
                </w:r>
              </w:p>
            </w:tc>
          </w:sdtContent>
        </w:sdt>
        <w:tc>
          <w:tcPr>
            <w:tcW w:w="297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8B45EF" w14:textId="49045357" w:rsidR="00AF2995" w:rsidRPr="0056178D" w:rsidRDefault="00000000" w:rsidP="0056178D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6"/>
                <w:szCs w:val="26"/>
                <w:rtl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color w:val="000000" w:themeColor="text1"/>
                  <w:sz w:val="26"/>
                  <w:szCs w:val="26"/>
                  <w:rtl/>
                </w:rPr>
                <w:id w:val="-1695138428"/>
                <w:placeholder>
                  <w:docPart w:val="7FBE539FCE094B6BA90AB0CDB829FCFD"/>
                </w:placeholder>
                <w15:color w:val="000000"/>
                <w:comboBox>
                  <w:listItem w:displayText="السنة الأولى" w:value="السنة الأولى"/>
                  <w:listItem w:displayText="السنة الثانية" w:value="السنة الثانية"/>
                  <w:listItem w:displayText="السنة الثالثة" w:value="السنة الثالثة"/>
                  <w:listItem w:displayText="السنة الرابعة " w:value="السنة الرابعة "/>
                  <w:listItem w:displayText="السنة الخامسة" w:value="السنة الخامسة"/>
                  <w:listItem w:displayText="السنة السادسة " w:value="السنة السادسة "/>
                  <w:listItem w:displayText="السنة السابعة " w:value="السنة السابعة "/>
                </w:comboBox>
              </w:sdtPr>
              <w:sdtContent>
                <w:r w:rsidR="00DF375E" w:rsidRPr="0056178D"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6"/>
                    <w:szCs w:val="26"/>
                    <w:rtl/>
                  </w:rPr>
                  <w:t xml:space="preserve">اختر </w:t>
                </w:r>
                <w:r w:rsidR="000F409D" w:rsidRPr="0056178D"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6"/>
                    <w:szCs w:val="26"/>
                    <w:rtl/>
                  </w:rPr>
                  <w:t>السنة الدراسية</w:t>
                </w:r>
              </w:sdtContent>
            </w:sdt>
            <w:r w:rsidR="00280C23" w:rsidRPr="0056178D">
              <w:rPr>
                <w:rFonts w:ascii="Sakkal Majalla" w:hAnsi="Sakkal Majalla" w:cs="Sakkal Majalla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</w:p>
        </w:tc>
        <w:sdt>
          <w:sdtPr>
            <w:rPr>
              <w:rFonts w:ascii="Sakkal Majalla" w:hAnsi="Sakkal Majalla" w:cs="Sakkal Majalla"/>
              <w:b/>
              <w:bCs/>
              <w:color w:val="000000" w:themeColor="text1"/>
              <w:sz w:val="26"/>
              <w:szCs w:val="26"/>
              <w:rtl/>
            </w:rPr>
            <w:id w:val="-1761669318"/>
            <w:placeholder>
              <w:docPart w:val="90FD9ECAA9F541BBBE7A2A5B4CE95B3A"/>
            </w:placeholder>
            <w:comboBox>
              <w:listItem w:displayText="الفصل الأول" w:value="الفصل الأول"/>
              <w:listItem w:displayText="الفصل الثاني" w:value="الفصل الثاني"/>
            </w:comboBox>
          </w:sdtPr>
          <w:sdtContent>
            <w:tc>
              <w:tcPr>
                <w:tcW w:w="2405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double" w:sz="4" w:space="0" w:color="auto"/>
                </w:tcBorders>
                <w:vAlign w:val="center"/>
              </w:tcPr>
              <w:p w14:paraId="2D57D0A3" w14:textId="24A02EA6" w:rsidR="00AF2995" w:rsidRPr="0056178D" w:rsidRDefault="00DF375E" w:rsidP="00C57AC8">
                <w:pPr>
                  <w:tabs>
                    <w:tab w:val="left" w:pos="4431"/>
                  </w:tabs>
                  <w:spacing w:before="60" w:after="60" w:line="240" w:lineRule="auto"/>
                  <w:jc w:val="center"/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6"/>
                    <w:szCs w:val="26"/>
                    <w:rtl/>
                  </w:rPr>
                </w:pPr>
                <w:r w:rsidRPr="0056178D">
                  <w:rPr>
                    <w:rFonts w:ascii="Sakkal Majalla" w:hAnsi="Sakkal Majalla" w:cs="Sakkal Majalla" w:hint="cs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 xml:space="preserve">اختر </w:t>
                </w:r>
                <w:r w:rsidR="000F409D" w:rsidRPr="0056178D"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 xml:space="preserve">الفصل </w:t>
                </w:r>
                <w:r w:rsidR="000F409D" w:rsidRPr="0056178D">
                  <w:rPr>
                    <w:rFonts w:ascii="Sakkal Majalla" w:hAnsi="Sakkal Majalla" w:cs="Sakkal Majalla" w:hint="cs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الدراسي</w:t>
                </w:r>
              </w:p>
            </w:tc>
          </w:sdtContent>
        </w:sdt>
      </w:tr>
      <w:tr w:rsidR="00865B11" w:rsidRPr="00AF2995" w14:paraId="71F6354D" w14:textId="77777777" w:rsidTr="00DF375E">
        <w:trPr>
          <w:trHeight w:val="374"/>
        </w:trPr>
        <w:tc>
          <w:tcPr>
            <w:tcW w:w="242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24A0B740" w14:textId="53D8467D" w:rsidR="00865B11" w:rsidRPr="00280C23" w:rsidRDefault="00865B11" w:rsidP="00C57AC8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280C23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م</w:t>
            </w:r>
            <w:r w:rsidR="007A67FF" w:rsidRPr="00280C23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طابقة</w:t>
            </w:r>
            <w:r w:rsidRPr="00280C23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="007F132F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نموذج</w:t>
            </w:r>
            <w:r w:rsidR="007F132F">
              <w:rPr>
                <w:rtl/>
              </w:rPr>
              <w:t xml:space="preserve"> </w:t>
            </w:r>
            <w:r w:rsidR="007F132F" w:rsidRPr="007F132F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الخطة الدراسية المعتمدة بقرار الابتعاث</w:t>
            </w:r>
            <w:r w:rsidR="007F132F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280C23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مع السجل الأكاديمي </w:t>
            </w:r>
          </w:p>
        </w:tc>
        <w:tc>
          <w:tcPr>
            <w:tcW w:w="76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DE752AC" w14:textId="7B5DF8D9" w:rsidR="00496F11" w:rsidRPr="00496F11" w:rsidRDefault="00496F11" w:rsidP="00C57AC8">
            <w:pPr>
              <w:tabs>
                <w:tab w:val="left" w:pos="4431"/>
              </w:tabs>
              <w:spacing w:before="60" w:after="6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496F11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sym w:font="Webdings" w:char="F031"/>
            </w:r>
            <w:r w:rsidRPr="00496F11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 نعم</w:t>
            </w:r>
          </w:p>
          <w:p w14:paraId="0D901A87" w14:textId="07E9645B" w:rsidR="00865B11" w:rsidRDefault="00496F11" w:rsidP="00324FD3">
            <w:pPr>
              <w:tabs>
                <w:tab w:val="left" w:pos="4431"/>
              </w:tabs>
              <w:spacing w:before="60" w:after="6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496F11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sym w:font="Webdings" w:char="F031"/>
            </w:r>
            <w:r w:rsidRPr="00496F11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="00324FD3" w:rsidRPr="00496F11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لا</w:t>
            </w:r>
            <w:r w:rsidR="00324FD3" w:rsidRPr="00324FD3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،</w:t>
            </w:r>
            <w:r w:rsidR="00324FD3">
              <w:rPr>
                <w:rFonts w:ascii="Sakkal Majalla" w:hAnsi="Sakkal Majalla" w:cs="Sakkal Majalla" w:hint="cs"/>
                <w:b/>
                <w:bCs/>
                <w:color w:val="FF0000"/>
                <w:sz w:val="26"/>
                <w:szCs w:val="26"/>
                <w:rtl/>
              </w:rPr>
              <w:t xml:space="preserve"> </w:t>
            </w:r>
            <w:r w:rsidR="00324FD3" w:rsidRPr="00D40F08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المبررات</w:t>
            </w:r>
            <w:r w:rsidRPr="00496F11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:</w:t>
            </w:r>
          </w:p>
          <w:p w14:paraId="45A1F9BA" w14:textId="701B56F1" w:rsidR="00941885" w:rsidRPr="00941885" w:rsidRDefault="00941885" w:rsidP="00941885">
            <w:pPr>
              <w:tabs>
                <w:tab w:val="left" w:pos="4431"/>
              </w:tabs>
              <w:spacing w:before="60" w:after="6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</w:rPr>
            </w:pPr>
            <w:r w:rsidRPr="00941885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sym w:font="Webdings" w:char="F031"/>
            </w:r>
            <w:r w:rsidRPr="00941885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 </w:t>
            </w:r>
            <w:r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م</w:t>
            </w:r>
            <w:r w:rsidRPr="00941885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ستثن</w:t>
            </w:r>
            <w:r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ى</w:t>
            </w:r>
            <w:r w:rsidRPr="00941885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من الخطة الدراسية</w:t>
            </w:r>
            <w:r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941885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بناءً على ما ورد في (السياسات العامة للابتعاث)</w:t>
            </w:r>
          </w:p>
        </w:tc>
      </w:tr>
      <w:tr w:rsidR="00C57AC8" w:rsidRPr="00AF2995" w14:paraId="12348D56" w14:textId="77777777" w:rsidTr="00DF375E">
        <w:trPr>
          <w:trHeight w:val="374"/>
        </w:trPr>
        <w:tc>
          <w:tcPr>
            <w:tcW w:w="242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5C463173" w14:textId="77777777" w:rsidR="00C57AC8" w:rsidRPr="00280C23" w:rsidRDefault="00C57AC8" w:rsidP="00C57AC8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280C23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عدد </w:t>
            </w:r>
            <w:r w:rsidRPr="00280C23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م</w:t>
            </w:r>
            <w:r w:rsidRPr="00280C23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بتعثي القسم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D8A050" w14:textId="72D7BDBF" w:rsidR="00C57AC8" w:rsidRPr="00280C23" w:rsidRDefault="00C57AC8" w:rsidP="00C57AC8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C595599" w14:textId="77777777" w:rsidR="00C57AC8" w:rsidRPr="00280C23" w:rsidRDefault="00C57AC8" w:rsidP="00C57AC8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280C23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عدد معيدي ومحاضري القسم </w:t>
            </w:r>
          </w:p>
        </w:tc>
        <w:tc>
          <w:tcPr>
            <w:tcW w:w="268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48AF70C" w14:textId="5FA93216" w:rsidR="00C57AC8" w:rsidRPr="00280C23" w:rsidRDefault="00C57AC8" w:rsidP="00C57AC8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</w:tr>
    </w:tbl>
    <w:p w14:paraId="3C1CBE6F" w14:textId="77777777" w:rsidR="00353F9D" w:rsidRDefault="00353F9D" w:rsidP="00E80CC0">
      <w:pPr>
        <w:tabs>
          <w:tab w:val="left" w:pos="4431"/>
        </w:tabs>
        <w:spacing w:before="60" w:after="60" w:line="240" w:lineRule="auto"/>
        <w:rPr>
          <w:rFonts w:ascii="Sakkal Majalla" w:hAnsi="Sakkal Majalla" w:cs="Sakkal Majalla"/>
          <w:b/>
          <w:bCs/>
          <w:sz w:val="20"/>
          <w:szCs w:val="20"/>
          <w:rtl/>
        </w:rPr>
      </w:pPr>
    </w:p>
    <w:p w14:paraId="388DECC8" w14:textId="77777777" w:rsidR="0009043C" w:rsidRDefault="0009043C" w:rsidP="00E80CC0">
      <w:pPr>
        <w:tabs>
          <w:tab w:val="left" w:pos="4431"/>
        </w:tabs>
        <w:spacing w:before="60" w:after="60" w:line="240" w:lineRule="auto"/>
        <w:rPr>
          <w:rFonts w:ascii="Sakkal Majalla" w:hAnsi="Sakkal Majalla" w:cs="Sakkal Majalla"/>
          <w:b/>
          <w:bCs/>
          <w:sz w:val="10"/>
          <w:szCs w:val="10"/>
          <w:rtl/>
        </w:rPr>
      </w:pPr>
    </w:p>
    <w:p w14:paraId="5BE211F9" w14:textId="77777777" w:rsidR="000F409D" w:rsidRDefault="000F409D" w:rsidP="00E80CC0">
      <w:pPr>
        <w:tabs>
          <w:tab w:val="left" w:pos="4431"/>
        </w:tabs>
        <w:spacing w:before="60" w:after="60" w:line="240" w:lineRule="auto"/>
        <w:rPr>
          <w:rFonts w:ascii="Sakkal Majalla" w:hAnsi="Sakkal Majalla" w:cs="Sakkal Majalla"/>
          <w:b/>
          <w:bCs/>
          <w:sz w:val="10"/>
          <w:szCs w:val="10"/>
          <w:rtl/>
        </w:rPr>
      </w:pPr>
    </w:p>
    <w:p w14:paraId="288B70EE" w14:textId="77777777" w:rsidR="000F409D" w:rsidRDefault="000F409D" w:rsidP="00E80CC0">
      <w:pPr>
        <w:tabs>
          <w:tab w:val="left" w:pos="4431"/>
        </w:tabs>
        <w:spacing w:before="60" w:after="60" w:line="240" w:lineRule="auto"/>
        <w:rPr>
          <w:rFonts w:ascii="Sakkal Majalla" w:hAnsi="Sakkal Majalla" w:cs="Sakkal Majalla"/>
          <w:b/>
          <w:bCs/>
          <w:sz w:val="10"/>
          <w:szCs w:val="10"/>
          <w:rtl/>
        </w:rPr>
      </w:pPr>
    </w:p>
    <w:p w14:paraId="03C0BF13" w14:textId="77777777" w:rsidR="000F409D" w:rsidRDefault="000F409D" w:rsidP="00E80CC0">
      <w:pPr>
        <w:tabs>
          <w:tab w:val="left" w:pos="4431"/>
        </w:tabs>
        <w:spacing w:before="60" w:after="60" w:line="240" w:lineRule="auto"/>
        <w:rPr>
          <w:rFonts w:ascii="Sakkal Majalla" w:hAnsi="Sakkal Majalla" w:cs="Sakkal Majalla"/>
          <w:b/>
          <w:bCs/>
          <w:sz w:val="10"/>
          <w:szCs w:val="10"/>
          <w:rtl/>
        </w:rPr>
      </w:pPr>
    </w:p>
    <w:p w14:paraId="7F6947D4" w14:textId="77777777" w:rsidR="000F409D" w:rsidRDefault="000F409D" w:rsidP="00E80CC0">
      <w:pPr>
        <w:tabs>
          <w:tab w:val="left" w:pos="4431"/>
        </w:tabs>
        <w:spacing w:before="60" w:after="60" w:line="240" w:lineRule="auto"/>
        <w:rPr>
          <w:rFonts w:ascii="Sakkal Majalla" w:hAnsi="Sakkal Majalla" w:cs="Sakkal Majalla"/>
          <w:b/>
          <w:bCs/>
          <w:sz w:val="10"/>
          <w:szCs w:val="10"/>
          <w:rtl/>
        </w:rPr>
      </w:pPr>
    </w:p>
    <w:p w14:paraId="5B516A06" w14:textId="77777777" w:rsidR="000F409D" w:rsidRDefault="000F409D" w:rsidP="00E80CC0">
      <w:pPr>
        <w:tabs>
          <w:tab w:val="left" w:pos="4431"/>
        </w:tabs>
        <w:spacing w:before="60" w:after="60" w:line="240" w:lineRule="auto"/>
        <w:rPr>
          <w:rFonts w:ascii="Sakkal Majalla" w:hAnsi="Sakkal Majalla" w:cs="Sakkal Majalla"/>
          <w:b/>
          <w:bCs/>
          <w:sz w:val="10"/>
          <w:szCs w:val="10"/>
          <w:rtl/>
        </w:rPr>
      </w:pPr>
    </w:p>
    <w:p w14:paraId="2C9641E9" w14:textId="77777777" w:rsidR="00324FD3" w:rsidRPr="00D40F08" w:rsidRDefault="00324FD3" w:rsidP="00E80CC0">
      <w:pPr>
        <w:tabs>
          <w:tab w:val="left" w:pos="4431"/>
        </w:tabs>
        <w:spacing w:before="60" w:after="60" w:line="240" w:lineRule="auto"/>
        <w:rPr>
          <w:rFonts w:ascii="Sakkal Majalla" w:hAnsi="Sakkal Majalla" w:cs="Sakkal Majalla"/>
          <w:b/>
          <w:bCs/>
          <w:sz w:val="10"/>
          <w:szCs w:val="10"/>
          <w:rtl/>
        </w:rPr>
      </w:pPr>
    </w:p>
    <w:p w14:paraId="79CBBF4B" w14:textId="08F61AC7" w:rsidR="00CA727C" w:rsidRPr="00E80CC0" w:rsidRDefault="00311F17" w:rsidP="00D40F08">
      <w:pPr>
        <w:tabs>
          <w:tab w:val="left" w:pos="4431"/>
        </w:tabs>
        <w:spacing w:before="60" w:after="60" w:line="240" w:lineRule="auto"/>
        <w:rPr>
          <w:rFonts w:ascii="Sakkal Majalla" w:hAnsi="Sakkal Majalla" w:cs="Sakkal Majalla"/>
          <w:b/>
          <w:bCs/>
          <w:sz w:val="36"/>
          <w:szCs w:val="36"/>
        </w:rPr>
      </w:pPr>
      <w:r w:rsidRPr="00E80CC0">
        <w:rPr>
          <w:rFonts w:ascii="Sakkal Majalla" w:hAnsi="Sakkal Majalla" w:cs="Sakkal Majalla" w:hint="cs"/>
          <w:b/>
          <w:bCs/>
          <w:sz w:val="36"/>
          <w:szCs w:val="36"/>
          <w:rtl/>
        </w:rPr>
        <w:lastRenderedPageBreak/>
        <w:t>ثالثاً</w:t>
      </w:r>
      <w:r w:rsidR="00153F34" w:rsidRPr="00E80CC0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: </w:t>
      </w:r>
      <w:r w:rsidR="00153F34" w:rsidRPr="00E80CC0">
        <w:rPr>
          <w:rFonts w:ascii="Sakkal Majalla" w:hAnsi="Sakkal Majalla" w:cs="Sakkal Majalla"/>
          <w:b/>
          <w:bCs/>
          <w:sz w:val="36"/>
          <w:szCs w:val="36"/>
          <w:rtl/>
        </w:rPr>
        <w:t>تـقـريـر عـن وضـع المـبـتـعـ</w:t>
      </w:r>
      <w:r w:rsidR="00353F9D">
        <w:rPr>
          <w:rFonts w:ascii="Sakkal Majalla" w:hAnsi="Sakkal Majalla" w:cs="Sakkal Majalla" w:hint="cs"/>
          <w:b/>
          <w:bCs/>
          <w:sz w:val="36"/>
          <w:szCs w:val="36"/>
          <w:rtl/>
        </w:rPr>
        <w:t>ث</w:t>
      </w:r>
      <w:r w:rsidR="00D40F08">
        <w:rPr>
          <w:rFonts w:ascii="Sakkal Majalla" w:hAnsi="Sakkal Majalla" w:cs="Sakkal Majalla" w:hint="cs"/>
          <w:b/>
          <w:bCs/>
          <w:color w:val="FF0000"/>
          <w:sz w:val="36"/>
          <w:szCs w:val="36"/>
          <w:rtl/>
        </w:rPr>
        <w:t xml:space="preserve"> </w:t>
      </w:r>
      <w:r w:rsidR="00D40F08" w:rsidRPr="00D40F08">
        <w:rPr>
          <w:rFonts w:ascii="Sakkal Majalla" w:hAnsi="Sakkal Majalla" w:cs="Sakkal Majalla" w:hint="cs"/>
          <w:b/>
          <w:bCs/>
          <w:color w:val="FF0000"/>
          <w:sz w:val="24"/>
          <w:szCs w:val="24"/>
          <w:rtl/>
        </w:rPr>
        <w:t>(</w:t>
      </w:r>
      <w:r w:rsidR="00D40F08" w:rsidRPr="00D40F08">
        <w:rPr>
          <w:rFonts w:ascii="Sakkal Majalla" w:hAnsi="Sakkal Majalla" w:cs="Sakkal Majalla"/>
          <w:b/>
          <w:bCs/>
          <w:color w:val="FF0000"/>
          <w:sz w:val="24"/>
          <w:szCs w:val="24"/>
          <w:rtl/>
        </w:rPr>
        <w:t>يجب أن يوضح ما تقدم به المبتعث من إنجازات ومدى التقدم الحاصل في رسالته العلمية، ويكون بصياغة أكاديمية ومبني على تقرير المشرف الحالي</w:t>
      </w:r>
      <w:r w:rsidR="00D40F08" w:rsidRPr="00D40F08">
        <w:rPr>
          <w:rFonts w:ascii="Sakkal Majalla" w:hAnsi="Sakkal Majalla" w:cs="Sakkal Majalla" w:hint="cs"/>
          <w:b/>
          <w:bCs/>
          <w:color w:val="FF0000"/>
          <w:sz w:val="24"/>
          <w:szCs w:val="24"/>
          <w:rtl/>
        </w:rPr>
        <w:t>)</w:t>
      </w:r>
      <w:r w:rsidR="00353F9D" w:rsidRPr="00D40F08">
        <w:rPr>
          <w:rFonts w:ascii="Sakkal Majalla" w:hAnsi="Sakkal Majalla" w:cs="Sakkal Majalla" w:hint="cs"/>
          <w:b/>
          <w:bCs/>
          <w:sz w:val="36"/>
          <w:szCs w:val="36"/>
          <w:rtl/>
        </w:rPr>
        <w:t>:</w:t>
      </w:r>
    </w:p>
    <w:tbl>
      <w:tblPr>
        <w:tblStyle w:val="a7"/>
        <w:tblpPr w:leftFromText="180" w:rightFromText="180" w:vertAnchor="text" w:horzAnchor="margin" w:tblpXSpec="center" w:tblpY="33"/>
        <w:bidiVisual/>
        <w:tblW w:w="1006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51"/>
        <w:gridCol w:w="8212"/>
      </w:tblGrid>
      <w:tr w:rsidR="00CA727C" w:rsidRPr="00AF2995" w14:paraId="68CE5A5F" w14:textId="77777777" w:rsidTr="005D496F">
        <w:trPr>
          <w:trHeight w:val="393"/>
        </w:trPr>
        <w:tc>
          <w:tcPr>
            <w:tcW w:w="1851" w:type="dxa"/>
            <w:shd w:val="clear" w:color="auto" w:fill="DDD9C3" w:themeFill="background2" w:themeFillShade="E6"/>
            <w:vAlign w:val="center"/>
          </w:tcPr>
          <w:p w14:paraId="1876A46C" w14:textId="77777777" w:rsidR="00CA727C" w:rsidRPr="00AF2995" w:rsidRDefault="00CA727C" w:rsidP="00AF2995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AF2995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تاريخ إعداد التقرير</w:t>
            </w:r>
          </w:p>
        </w:tc>
        <w:sdt>
          <w:sdtPr>
            <w:rPr>
              <w:rFonts w:ascii="Sakkal Majalla" w:hAnsi="Sakkal Majalla" w:cs="Sakkal Majalla"/>
              <w:b/>
              <w:bCs/>
              <w:color w:val="000000" w:themeColor="text1"/>
              <w:sz w:val="26"/>
              <w:szCs w:val="26"/>
              <w:rtl/>
            </w:rPr>
            <w:id w:val="1243452020"/>
            <w:placeholder>
              <w:docPart w:val="AAD3F87963BC4DD9BB5A83E8FE1C4DA6"/>
            </w:placeholder>
            <w:date>
              <w:dateFormat w:val="dd/MM/yyyy"/>
              <w:lid w:val="ar-SA"/>
              <w:storeMappedDataAs w:val="dateTime"/>
              <w:calendar w:val="gregorian"/>
            </w:date>
          </w:sdtPr>
          <w:sdtContent>
            <w:tc>
              <w:tcPr>
                <w:tcW w:w="8212" w:type="dxa"/>
                <w:vAlign w:val="center"/>
              </w:tcPr>
              <w:p w14:paraId="1A8E8699" w14:textId="53B3F85F" w:rsidR="00CA727C" w:rsidRPr="00AF2995" w:rsidRDefault="007A2C53" w:rsidP="007A2C53">
                <w:pPr>
                  <w:tabs>
                    <w:tab w:val="left" w:pos="4431"/>
                  </w:tabs>
                  <w:spacing w:before="60" w:after="60" w:line="240" w:lineRule="auto"/>
                  <w:jc w:val="center"/>
                  <w:rPr>
                    <w:rFonts w:ascii="Sakkal Majalla" w:hAnsi="Sakkal Majalla" w:cs="Sakkal Majalla"/>
                    <w:b/>
                    <w:bCs/>
                    <w:sz w:val="26"/>
                    <w:szCs w:val="26"/>
                    <w:rtl/>
                  </w:rPr>
                </w:pPr>
                <w:r w:rsidRPr="0056178D">
                  <w:rPr>
                    <w:rFonts w:ascii="Sakkal Majalla" w:hAnsi="Sakkal Majalla" w:cs="Sakkal Majalla" w:hint="cs"/>
                    <w:b/>
                    <w:bCs/>
                    <w:color w:val="000000" w:themeColor="text1"/>
                    <w:sz w:val="26"/>
                    <w:szCs w:val="26"/>
                    <w:rtl/>
                  </w:rPr>
                  <w:t xml:space="preserve">‏ </w:t>
                </w:r>
                <w:r w:rsidRPr="0056178D">
                  <w:rPr>
                    <w:rFonts w:ascii="Sakkal Majalla" w:hAnsi="Sakkal Majalla" w:cs="Sakkal Majalla" w:hint="cs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انقر</w:t>
                </w:r>
                <w:r w:rsidRPr="0056178D"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 xml:space="preserve"> </w:t>
                </w:r>
                <w:r w:rsidRPr="0056178D">
                  <w:rPr>
                    <w:rFonts w:ascii="Sakkal Majalla" w:hAnsi="Sakkal Majalla" w:cs="Sakkal Majalla" w:hint="cs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أو</w:t>
                </w:r>
                <w:r w:rsidRPr="0056178D"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 xml:space="preserve"> </w:t>
                </w:r>
                <w:r w:rsidRPr="0056178D">
                  <w:rPr>
                    <w:rFonts w:ascii="Sakkal Majalla" w:hAnsi="Sakkal Majalla" w:cs="Sakkal Majalla" w:hint="cs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اضغط</w:t>
                </w:r>
                <w:r w:rsidRPr="0056178D"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 xml:space="preserve"> </w:t>
                </w:r>
                <w:r w:rsidRPr="0056178D">
                  <w:rPr>
                    <w:rFonts w:ascii="Sakkal Majalla" w:hAnsi="Sakkal Majalla" w:cs="Sakkal Majalla" w:hint="cs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لإدخال</w:t>
                </w:r>
                <w:r w:rsidRPr="0056178D"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 xml:space="preserve"> </w:t>
                </w:r>
                <w:r w:rsidRPr="0056178D">
                  <w:rPr>
                    <w:rFonts w:ascii="Sakkal Majalla" w:hAnsi="Sakkal Majalla" w:cs="Sakkal Majalla" w:hint="cs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تاريخ</w:t>
                </w:r>
              </w:p>
            </w:tc>
          </w:sdtContent>
        </w:sdt>
      </w:tr>
      <w:tr w:rsidR="00CA727C" w:rsidRPr="00AF2995" w14:paraId="5F58CD82" w14:textId="77777777" w:rsidTr="00496F11">
        <w:trPr>
          <w:trHeight w:val="3164"/>
        </w:trPr>
        <w:tc>
          <w:tcPr>
            <w:tcW w:w="1851" w:type="dxa"/>
            <w:shd w:val="clear" w:color="auto" w:fill="DDD9C3" w:themeFill="background2" w:themeFillShade="E6"/>
            <w:vAlign w:val="center"/>
          </w:tcPr>
          <w:p w14:paraId="4F6DD098" w14:textId="09F41C2D" w:rsidR="00CA727C" w:rsidRPr="00AF2995" w:rsidRDefault="00CA727C" w:rsidP="00AF2995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AF2995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التقرير</w:t>
            </w:r>
            <w:r w:rsidR="00D40F08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الأكاديمي</w:t>
            </w:r>
          </w:p>
        </w:tc>
        <w:tc>
          <w:tcPr>
            <w:tcW w:w="8212" w:type="dxa"/>
          </w:tcPr>
          <w:p w14:paraId="42E82824" w14:textId="613B19B9" w:rsidR="00CA727C" w:rsidRPr="00AF2995" w:rsidRDefault="00CA727C" w:rsidP="00496F11">
            <w:pPr>
              <w:tabs>
                <w:tab w:val="left" w:pos="4431"/>
              </w:tabs>
              <w:spacing w:before="60" w:after="60" w:line="240" w:lineRule="auto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</w:p>
        </w:tc>
      </w:tr>
    </w:tbl>
    <w:p w14:paraId="6BE95207" w14:textId="77777777" w:rsidR="00E80CC0" w:rsidRPr="00D40F08" w:rsidRDefault="00E80CC0" w:rsidP="00AF2995">
      <w:pPr>
        <w:tabs>
          <w:tab w:val="left" w:pos="4431"/>
        </w:tabs>
        <w:spacing w:before="60" w:after="60" w:line="240" w:lineRule="auto"/>
        <w:jc w:val="center"/>
        <w:rPr>
          <w:rFonts w:ascii="Sakkal Majalla" w:hAnsi="Sakkal Majalla" w:cs="Sakkal Majalla"/>
          <w:b/>
          <w:bCs/>
          <w:sz w:val="2"/>
          <w:szCs w:val="2"/>
          <w:rtl/>
        </w:rPr>
      </w:pPr>
    </w:p>
    <w:p w14:paraId="6CD0EBA9" w14:textId="2C023649" w:rsidR="009B17F1" w:rsidRPr="00E80CC0" w:rsidRDefault="00311F17" w:rsidP="00496F11">
      <w:pPr>
        <w:tabs>
          <w:tab w:val="left" w:pos="4431"/>
        </w:tabs>
        <w:spacing w:before="60" w:after="0" w:line="240" w:lineRule="auto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E80CC0">
        <w:rPr>
          <w:rFonts w:ascii="Sakkal Majalla" w:hAnsi="Sakkal Majalla" w:cs="Sakkal Majalla" w:hint="cs"/>
          <w:b/>
          <w:bCs/>
          <w:sz w:val="36"/>
          <w:szCs w:val="36"/>
          <w:rtl/>
        </w:rPr>
        <w:t>رابعاً</w:t>
      </w:r>
      <w:r w:rsidR="009B17F1" w:rsidRPr="00E80CC0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: </w:t>
      </w:r>
      <w:r w:rsidR="00702197" w:rsidRPr="00E80CC0">
        <w:rPr>
          <w:rFonts w:ascii="Sakkal Majalla" w:hAnsi="Sakkal Majalla" w:cs="Sakkal Majalla" w:hint="cs"/>
          <w:b/>
          <w:bCs/>
          <w:sz w:val="36"/>
          <w:szCs w:val="36"/>
          <w:rtl/>
        </w:rPr>
        <w:t>المرفقات المطلوبة</w:t>
      </w:r>
      <w:r w:rsidR="009B17F1" w:rsidRPr="00E80CC0">
        <w:rPr>
          <w:rFonts w:ascii="Sakkal Majalla" w:hAnsi="Sakkal Majalla" w:cs="Sakkal Majalla" w:hint="cs"/>
          <w:b/>
          <w:bCs/>
          <w:sz w:val="36"/>
          <w:szCs w:val="36"/>
          <w:rtl/>
        </w:rPr>
        <w:t>:</w:t>
      </w:r>
    </w:p>
    <w:tbl>
      <w:tblPr>
        <w:tblStyle w:val="a7"/>
        <w:tblpPr w:leftFromText="180" w:rightFromText="180" w:vertAnchor="text" w:horzAnchor="margin" w:tblpXSpec="center" w:tblpY="33"/>
        <w:bidiVisual/>
        <w:tblW w:w="69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44"/>
        <w:gridCol w:w="6096"/>
      </w:tblGrid>
      <w:tr w:rsidR="00702197" w:rsidRPr="00AF2995" w14:paraId="520429E5" w14:textId="77777777" w:rsidTr="00D40F08">
        <w:trPr>
          <w:trHeight w:val="283"/>
        </w:trPr>
        <w:tc>
          <w:tcPr>
            <w:tcW w:w="844" w:type="dxa"/>
            <w:shd w:val="clear" w:color="auto" w:fill="DDD9C3" w:themeFill="background2" w:themeFillShade="E6"/>
          </w:tcPr>
          <w:p w14:paraId="25EDA0C4" w14:textId="2C54F459" w:rsidR="00702197" w:rsidRPr="00324FD3" w:rsidRDefault="00353F9D" w:rsidP="009B17F1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24FD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6096" w:type="dxa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14:paraId="283D481C" w14:textId="77777777" w:rsidR="00702197" w:rsidRPr="00324FD3" w:rsidRDefault="00702197" w:rsidP="009B17F1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324FD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اسم المرفق</w:t>
            </w:r>
          </w:p>
        </w:tc>
      </w:tr>
      <w:tr w:rsidR="00BF5A7C" w:rsidRPr="00AF2995" w14:paraId="7E1F4C48" w14:textId="77777777" w:rsidTr="00D40F08">
        <w:trPr>
          <w:trHeight w:val="283"/>
        </w:trPr>
        <w:tc>
          <w:tcPr>
            <w:tcW w:w="844" w:type="dxa"/>
            <w:shd w:val="clear" w:color="auto" w:fill="DDD9C3" w:themeFill="background2" w:themeFillShade="E6"/>
            <w:vAlign w:val="center"/>
          </w:tcPr>
          <w:p w14:paraId="04C81A3A" w14:textId="74E98E16" w:rsidR="00BF5A7C" w:rsidRPr="00AF2995" w:rsidRDefault="00D40F08" w:rsidP="00BF5A7C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6096" w:type="dxa"/>
            <w:vAlign w:val="center"/>
          </w:tcPr>
          <w:p w14:paraId="0BA2C2FE" w14:textId="5360EEC2" w:rsidR="00BF5A7C" w:rsidRPr="00AF2995" w:rsidRDefault="00496F11" w:rsidP="00BF5A7C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نسخة من القرار التنفيذي</w:t>
            </w:r>
          </w:p>
        </w:tc>
      </w:tr>
      <w:tr w:rsidR="00496F11" w:rsidRPr="00AF2995" w14:paraId="21FA14A0" w14:textId="77777777" w:rsidTr="00D40F08">
        <w:trPr>
          <w:trHeight w:val="283"/>
        </w:trPr>
        <w:tc>
          <w:tcPr>
            <w:tcW w:w="844" w:type="dxa"/>
            <w:shd w:val="clear" w:color="auto" w:fill="DDD9C3" w:themeFill="background2" w:themeFillShade="E6"/>
            <w:vAlign w:val="center"/>
          </w:tcPr>
          <w:p w14:paraId="5CC5EDF5" w14:textId="04706182" w:rsidR="00496F11" w:rsidRDefault="00D40F08" w:rsidP="00496F11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6096" w:type="dxa"/>
            <w:vAlign w:val="center"/>
          </w:tcPr>
          <w:p w14:paraId="3046AA25" w14:textId="008B1656" w:rsidR="00496F11" w:rsidRPr="00AF2995" w:rsidRDefault="00324FD3" w:rsidP="00324FD3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324FD3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نسخة من تقرير المشرف</w:t>
            </w:r>
          </w:p>
        </w:tc>
      </w:tr>
      <w:tr w:rsidR="00702197" w:rsidRPr="00AF2995" w14:paraId="1A1C37B1" w14:textId="77777777" w:rsidTr="00D40F08">
        <w:trPr>
          <w:trHeight w:val="283"/>
        </w:trPr>
        <w:tc>
          <w:tcPr>
            <w:tcW w:w="844" w:type="dxa"/>
            <w:shd w:val="clear" w:color="auto" w:fill="DDD9C3" w:themeFill="background2" w:themeFillShade="E6"/>
            <w:vAlign w:val="center"/>
          </w:tcPr>
          <w:p w14:paraId="11BE6756" w14:textId="0D7D6179" w:rsidR="00702197" w:rsidRPr="00AF2995" w:rsidRDefault="00D40F08" w:rsidP="009B17F1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6096" w:type="dxa"/>
            <w:vAlign w:val="center"/>
          </w:tcPr>
          <w:p w14:paraId="508F0769" w14:textId="4F7D4E50" w:rsidR="00702197" w:rsidRPr="00AF2995" w:rsidRDefault="00324FD3" w:rsidP="00496F11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324FD3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نسخة من السجل الأكاديمي المعتمد</w:t>
            </w:r>
          </w:p>
        </w:tc>
      </w:tr>
      <w:tr w:rsidR="00D40F08" w:rsidRPr="00AF2995" w14:paraId="30E8F0DE" w14:textId="77777777" w:rsidTr="00D40F08">
        <w:trPr>
          <w:trHeight w:val="283"/>
        </w:trPr>
        <w:tc>
          <w:tcPr>
            <w:tcW w:w="844" w:type="dxa"/>
            <w:shd w:val="clear" w:color="auto" w:fill="DDD9C3" w:themeFill="background2" w:themeFillShade="E6"/>
            <w:vAlign w:val="center"/>
          </w:tcPr>
          <w:p w14:paraId="2A7262DD" w14:textId="736D4C17" w:rsidR="00D40F08" w:rsidRDefault="00D40F08" w:rsidP="009B17F1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6096" w:type="dxa"/>
            <w:vAlign w:val="center"/>
          </w:tcPr>
          <w:p w14:paraId="01478C95" w14:textId="4C42CE1D" w:rsidR="00D40F08" w:rsidRPr="00496F11" w:rsidRDefault="00D40F08" w:rsidP="00D40F08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نسخة من </w:t>
            </w:r>
            <w:r w:rsidRPr="00D40F08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نموذج الخطة الدراسية المعتمد</w:t>
            </w:r>
            <w:r w:rsidR="00324FD3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ة</w:t>
            </w:r>
          </w:p>
        </w:tc>
      </w:tr>
    </w:tbl>
    <w:p w14:paraId="47912E08" w14:textId="77777777" w:rsidR="00702197" w:rsidRPr="00AF2995" w:rsidRDefault="00702197" w:rsidP="00AF2995">
      <w:pPr>
        <w:tabs>
          <w:tab w:val="left" w:pos="4431"/>
        </w:tabs>
        <w:spacing w:before="60" w:after="60" w:line="240" w:lineRule="auto"/>
        <w:jc w:val="center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279FD39B" w14:textId="77777777" w:rsidR="00702197" w:rsidRPr="00AF2995" w:rsidRDefault="00702197" w:rsidP="00AF2995">
      <w:pPr>
        <w:tabs>
          <w:tab w:val="left" w:pos="4431"/>
        </w:tabs>
        <w:spacing w:before="60" w:after="60" w:line="240" w:lineRule="auto"/>
        <w:jc w:val="center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3985ADF6" w14:textId="77777777" w:rsidR="00702197" w:rsidRDefault="00702197" w:rsidP="00311F17">
      <w:pPr>
        <w:tabs>
          <w:tab w:val="left" w:pos="3130"/>
        </w:tabs>
        <w:spacing w:before="60" w:after="60" w:line="240" w:lineRule="auto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586F893D" w14:textId="77777777" w:rsidR="00702197" w:rsidRPr="00702197" w:rsidRDefault="00702197" w:rsidP="00311F17">
      <w:pPr>
        <w:tabs>
          <w:tab w:val="left" w:pos="3130"/>
        </w:tabs>
        <w:spacing w:before="60" w:after="60" w:line="240" w:lineRule="auto"/>
        <w:rPr>
          <w:rFonts w:ascii="Sakkal Majalla" w:hAnsi="Sakkal Majalla" w:cs="Sakkal Majalla"/>
          <w:b/>
          <w:bCs/>
          <w:sz w:val="12"/>
          <w:szCs w:val="12"/>
          <w:rtl/>
        </w:rPr>
      </w:pPr>
    </w:p>
    <w:p w14:paraId="49E51422" w14:textId="77777777" w:rsidR="00BF5A7C" w:rsidRPr="00E80CC0" w:rsidRDefault="00BF5A7C" w:rsidP="00311F17">
      <w:pPr>
        <w:tabs>
          <w:tab w:val="left" w:pos="3130"/>
        </w:tabs>
        <w:spacing w:before="60" w:after="60" w:line="240" w:lineRule="auto"/>
        <w:rPr>
          <w:rFonts w:ascii="Sakkal Majalla" w:hAnsi="Sakkal Majalla" w:cs="Sakkal Majalla"/>
          <w:b/>
          <w:bCs/>
          <w:rtl/>
        </w:rPr>
      </w:pPr>
    </w:p>
    <w:p w14:paraId="5AEBADC1" w14:textId="77777777" w:rsidR="00496F11" w:rsidRPr="00496F11" w:rsidRDefault="00496F11" w:rsidP="00311F17">
      <w:pPr>
        <w:tabs>
          <w:tab w:val="left" w:pos="3130"/>
        </w:tabs>
        <w:spacing w:before="60" w:after="60" w:line="240" w:lineRule="auto"/>
        <w:rPr>
          <w:rFonts w:ascii="Sakkal Majalla" w:hAnsi="Sakkal Majalla" w:cs="Sakkal Majalla"/>
          <w:b/>
          <w:bCs/>
          <w:sz w:val="14"/>
          <w:szCs w:val="14"/>
          <w:rtl/>
        </w:rPr>
      </w:pPr>
    </w:p>
    <w:p w14:paraId="454D97AD" w14:textId="77777777" w:rsidR="00D40F08" w:rsidRPr="00D40F08" w:rsidRDefault="00D40F08" w:rsidP="00311F17">
      <w:pPr>
        <w:tabs>
          <w:tab w:val="left" w:pos="3130"/>
        </w:tabs>
        <w:spacing w:before="60" w:after="60" w:line="240" w:lineRule="auto"/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49F0BEF4" w14:textId="04107E02" w:rsidR="009B17F1" w:rsidRPr="00311F17" w:rsidRDefault="00311F17" w:rsidP="00D40F08">
      <w:pPr>
        <w:tabs>
          <w:tab w:val="left" w:pos="3130"/>
        </w:tabs>
        <w:spacing w:before="60" w:after="60" w:line="240" w:lineRule="auto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311F17">
        <w:rPr>
          <w:rFonts w:ascii="Sakkal Majalla" w:hAnsi="Sakkal Majalla" w:cs="Sakkal Majalla" w:hint="cs"/>
          <w:b/>
          <w:bCs/>
          <w:sz w:val="36"/>
          <w:szCs w:val="36"/>
          <w:rtl/>
        </w:rPr>
        <w:t>خامساً: اعتماد الكلية:</w:t>
      </w:r>
    </w:p>
    <w:tbl>
      <w:tblPr>
        <w:tblStyle w:val="a7"/>
        <w:tblpPr w:leftFromText="180" w:rightFromText="180" w:vertAnchor="text" w:horzAnchor="margin" w:tblpXSpec="center" w:tblpY="-19"/>
        <w:bidiVisual/>
        <w:tblW w:w="736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8"/>
        <w:gridCol w:w="2977"/>
        <w:gridCol w:w="3394"/>
      </w:tblGrid>
      <w:tr w:rsidR="00E80CC0" w:rsidRPr="00CA727C" w14:paraId="52CB546B" w14:textId="77777777" w:rsidTr="00D40F08">
        <w:trPr>
          <w:trHeight w:val="567"/>
        </w:trPr>
        <w:tc>
          <w:tcPr>
            <w:tcW w:w="998" w:type="dxa"/>
            <w:shd w:val="clear" w:color="auto" w:fill="DDD9C3" w:themeFill="background2" w:themeFillShade="E6"/>
            <w:vAlign w:val="center"/>
          </w:tcPr>
          <w:p w14:paraId="55DD2AE8" w14:textId="77777777" w:rsidR="00E80CC0" w:rsidRPr="006E3E0B" w:rsidRDefault="00E80CC0" w:rsidP="00E80CC0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#</w:t>
            </w:r>
          </w:p>
        </w:tc>
        <w:tc>
          <w:tcPr>
            <w:tcW w:w="2977" w:type="dxa"/>
            <w:shd w:val="clear" w:color="auto" w:fill="DDD9C3" w:themeFill="background2" w:themeFillShade="E6"/>
            <w:vAlign w:val="center"/>
          </w:tcPr>
          <w:p w14:paraId="20C3E418" w14:textId="77777777" w:rsidR="00E80CC0" w:rsidRPr="006E3E0B" w:rsidRDefault="00E80CC0" w:rsidP="00E80CC0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E3E0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رئيس القسم</w:t>
            </w:r>
          </w:p>
        </w:tc>
        <w:tc>
          <w:tcPr>
            <w:tcW w:w="3394" w:type="dxa"/>
            <w:shd w:val="clear" w:color="auto" w:fill="DDD9C3" w:themeFill="background2" w:themeFillShade="E6"/>
            <w:vAlign w:val="center"/>
          </w:tcPr>
          <w:p w14:paraId="16123015" w14:textId="77777777" w:rsidR="00E80CC0" w:rsidRPr="006E3E0B" w:rsidRDefault="00E80CC0" w:rsidP="00E80CC0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E3E0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عميد الكلية</w:t>
            </w:r>
          </w:p>
        </w:tc>
      </w:tr>
      <w:tr w:rsidR="00E80CC0" w:rsidRPr="00CA727C" w14:paraId="2473E376" w14:textId="77777777" w:rsidTr="00D40F08">
        <w:trPr>
          <w:trHeight w:val="567"/>
        </w:trPr>
        <w:tc>
          <w:tcPr>
            <w:tcW w:w="998" w:type="dxa"/>
            <w:shd w:val="clear" w:color="auto" w:fill="DDD9C3" w:themeFill="background2" w:themeFillShade="E6"/>
            <w:vAlign w:val="center"/>
          </w:tcPr>
          <w:p w14:paraId="5D726EF3" w14:textId="77777777" w:rsidR="00E80CC0" w:rsidRPr="006E3E0B" w:rsidRDefault="00E80CC0" w:rsidP="00E80CC0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E3E0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الاسم</w:t>
            </w:r>
          </w:p>
        </w:tc>
        <w:tc>
          <w:tcPr>
            <w:tcW w:w="2977" w:type="dxa"/>
            <w:vAlign w:val="center"/>
          </w:tcPr>
          <w:p w14:paraId="0A175791" w14:textId="77777777" w:rsidR="00E80CC0" w:rsidRPr="006E3E0B" w:rsidRDefault="00E80CC0" w:rsidP="00E80CC0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94" w:type="dxa"/>
            <w:vAlign w:val="center"/>
          </w:tcPr>
          <w:p w14:paraId="3C870FBF" w14:textId="77777777" w:rsidR="00E80CC0" w:rsidRPr="006E3E0B" w:rsidRDefault="00E80CC0" w:rsidP="00E80CC0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E80CC0" w:rsidRPr="00CA727C" w14:paraId="13C111E1" w14:textId="77777777" w:rsidTr="00D40F08">
        <w:trPr>
          <w:trHeight w:val="567"/>
        </w:trPr>
        <w:tc>
          <w:tcPr>
            <w:tcW w:w="998" w:type="dxa"/>
            <w:shd w:val="clear" w:color="auto" w:fill="DDD9C3" w:themeFill="background2" w:themeFillShade="E6"/>
            <w:vAlign w:val="center"/>
          </w:tcPr>
          <w:p w14:paraId="0CE9EDE0" w14:textId="77777777" w:rsidR="00E80CC0" w:rsidRPr="006E3E0B" w:rsidRDefault="00E80CC0" w:rsidP="00E80CC0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E3E0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التوقيع</w:t>
            </w:r>
          </w:p>
        </w:tc>
        <w:tc>
          <w:tcPr>
            <w:tcW w:w="2977" w:type="dxa"/>
            <w:vAlign w:val="center"/>
          </w:tcPr>
          <w:p w14:paraId="05577336" w14:textId="77777777" w:rsidR="00E80CC0" w:rsidRPr="006E3E0B" w:rsidRDefault="00E80CC0" w:rsidP="00E80CC0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94" w:type="dxa"/>
            <w:vAlign w:val="center"/>
          </w:tcPr>
          <w:p w14:paraId="06EB8103" w14:textId="77777777" w:rsidR="00E80CC0" w:rsidRPr="006E3E0B" w:rsidRDefault="00E80CC0" w:rsidP="00E80CC0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E80CC0" w:rsidRPr="00CA727C" w14:paraId="2DF83E8E" w14:textId="77777777" w:rsidTr="00D40F08">
        <w:trPr>
          <w:trHeight w:val="567"/>
        </w:trPr>
        <w:tc>
          <w:tcPr>
            <w:tcW w:w="998" w:type="dxa"/>
            <w:shd w:val="clear" w:color="auto" w:fill="DDD9C3" w:themeFill="background2" w:themeFillShade="E6"/>
            <w:vAlign w:val="center"/>
          </w:tcPr>
          <w:p w14:paraId="70D7AAA5" w14:textId="77777777" w:rsidR="00E80CC0" w:rsidRPr="006E3E0B" w:rsidRDefault="00E80CC0" w:rsidP="00E80CC0">
            <w:pPr>
              <w:tabs>
                <w:tab w:val="left" w:pos="4431"/>
              </w:tabs>
              <w:spacing w:before="60" w:after="6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E3E0B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التاريخ</w:t>
            </w:r>
          </w:p>
        </w:tc>
        <w:sdt>
          <w:sdtPr>
            <w:rPr>
              <w:rFonts w:ascii="Sakkal Majalla" w:hAnsi="Sakkal Majalla" w:cs="Sakkal Majalla"/>
              <w:b/>
              <w:bCs/>
              <w:color w:val="000000" w:themeColor="text1"/>
              <w:sz w:val="28"/>
              <w:szCs w:val="28"/>
              <w:rtl/>
            </w:rPr>
            <w:id w:val="1895535908"/>
            <w:placeholder>
              <w:docPart w:val="FF064BF56976460FBB564C619AFCD402"/>
            </w:placeholder>
            <w:date>
              <w:dateFormat w:val="dd/MM/yyyy"/>
              <w:lid w:val="ar-SA"/>
              <w:storeMappedDataAs w:val="dateTime"/>
              <w:calendar w:val="gregorian"/>
            </w:date>
          </w:sdtPr>
          <w:sdtContent>
            <w:tc>
              <w:tcPr>
                <w:tcW w:w="2977" w:type="dxa"/>
                <w:vAlign w:val="center"/>
              </w:tcPr>
              <w:p w14:paraId="1CBA67D7" w14:textId="74349B7A" w:rsidR="00E80CC0" w:rsidRPr="0056178D" w:rsidRDefault="00941885" w:rsidP="00941885">
                <w:pPr>
                  <w:tabs>
                    <w:tab w:val="left" w:pos="4431"/>
                  </w:tabs>
                  <w:spacing w:before="60" w:after="60" w:line="240" w:lineRule="auto"/>
                  <w:jc w:val="center"/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8"/>
                    <w:szCs w:val="28"/>
                    <w:rtl/>
                  </w:rPr>
                </w:pPr>
                <w:r w:rsidRPr="0056178D"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8"/>
                    <w:szCs w:val="28"/>
                    <w:rtl/>
                  </w:rPr>
                  <w:t xml:space="preserve">‏ </w:t>
                </w:r>
                <w:r w:rsidRPr="0056178D"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انقر أو اضغط لإدخال تاريخ</w:t>
                </w:r>
              </w:p>
            </w:tc>
          </w:sdtContent>
        </w:sdt>
        <w:sdt>
          <w:sdtPr>
            <w:rPr>
              <w:rFonts w:ascii="Sakkal Majalla" w:hAnsi="Sakkal Majalla" w:cs="Sakkal Majalla"/>
              <w:b/>
              <w:bCs/>
              <w:color w:val="000000" w:themeColor="text1"/>
              <w:sz w:val="28"/>
              <w:szCs w:val="28"/>
              <w:rtl/>
            </w:rPr>
            <w:id w:val="412283039"/>
            <w:placeholder>
              <w:docPart w:val="74F11A3E7F664BEDB281A359CE3829A2"/>
            </w:placeholder>
            <w:date>
              <w:dateFormat w:val="dd/MM/yyyy"/>
              <w:lid w:val="ar-SA"/>
              <w:storeMappedDataAs w:val="dateTime"/>
              <w:calendar w:val="gregorian"/>
            </w:date>
          </w:sdtPr>
          <w:sdtContent>
            <w:tc>
              <w:tcPr>
                <w:tcW w:w="3394" w:type="dxa"/>
                <w:vAlign w:val="center"/>
              </w:tcPr>
              <w:p w14:paraId="362E6C29" w14:textId="213D9CC5" w:rsidR="00E80CC0" w:rsidRPr="0056178D" w:rsidRDefault="00941885" w:rsidP="00941885">
                <w:pPr>
                  <w:tabs>
                    <w:tab w:val="left" w:pos="4431"/>
                  </w:tabs>
                  <w:spacing w:before="60" w:after="60" w:line="240" w:lineRule="auto"/>
                  <w:jc w:val="center"/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8"/>
                    <w:szCs w:val="28"/>
                    <w:rtl/>
                  </w:rPr>
                </w:pPr>
                <w:r w:rsidRPr="0056178D"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8"/>
                    <w:szCs w:val="28"/>
                    <w:rtl/>
                  </w:rPr>
                  <w:t xml:space="preserve">‏ </w:t>
                </w:r>
                <w:r w:rsidRPr="0056178D">
                  <w:rPr>
                    <w:rFonts w:ascii="Sakkal Majalla" w:hAnsi="Sakkal Majalla" w:cs="Sakkal Majalla"/>
                    <w:b/>
                    <w:bCs/>
                    <w:color w:val="000000" w:themeColor="text1"/>
                    <w:sz w:val="24"/>
                    <w:szCs w:val="24"/>
                    <w:rtl/>
                  </w:rPr>
                  <w:t>انقر أو اضغط لإدخال تاريخ</w:t>
                </w:r>
              </w:p>
            </w:tc>
          </w:sdtContent>
        </w:sdt>
      </w:tr>
    </w:tbl>
    <w:p w14:paraId="5D438576" w14:textId="77777777" w:rsidR="00CA727C" w:rsidRPr="00CA727C" w:rsidRDefault="00CA727C" w:rsidP="00702197">
      <w:pPr>
        <w:tabs>
          <w:tab w:val="left" w:pos="3130"/>
        </w:tabs>
        <w:rPr>
          <w:rFonts w:ascii="Sakkal Majalla" w:hAnsi="Sakkal Majalla" w:cs="Sakkal Majalla"/>
          <w:sz w:val="26"/>
          <w:szCs w:val="26"/>
        </w:rPr>
      </w:pPr>
    </w:p>
    <w:p w14:paraId="0263EDDE" w14:textId="77777777" w:rsidR="006A3EA5" w:rsidRDefault="006A3EA5" w:rsidP="00702197">
      <w:pPr>
        <w:tabs>
          <w:tab w:val="left" w:pos="2287"/>
        </w:tabs>
        <w:rPr>
          <w:rFonts w:ascii="Sakkal Majalla" w:hAnsi="Sakkal Majalla" w:cs="Sakkal Majalla"/>
          <w:sz w:val="26"/>
          <w:szCs w:val="26"/>
          <w:rtl/>
        </w:rPr>
      </w:pPr>
    </w:p>
    <w:p w14:paraId="4EA903A3" w14:textId="77777777" w:rsidR="00C04781" w:rsidRDefault="00C04781" w:rsidP="00702197">
      <w:pPr>
        <w:tabs>
          <w:tab w:val="left" w:pos="2287"/>
        </w:tabs>
        <w:rPr>
          <w:rFonts w:ascii="Sakkal Majalla" w:hAnsi="Sakkal Majalla" w:cs="Sakkal Majalla"/>
          <w:sz w:val="26"/>
          <w:szCs w:val="26"/>
          <w:rtl/>
        </w:rPr>
      </w:pPr>
    </w:p>
    <w:p w14:paraId="44FD6194" w14:textId="77777777" w:rsidR="00C04781" w:rsidRDefault="00C04781" w:rsidP="00702197">
      <w:pPr>
        <w:tabs>
          <w:tab w:val="left" w:pos="2287"/>
        </w:tabs>
        <w:rPr>
          <w:rFonts w:ascii="Sakkal Majalla" w:hAnsi="Sakkal Majalla" w:cs="Sakkal Majalla"/>
          <w:sz w:val="26"/>
          <w:szCs w:val="26"/>
          <w:rtl/>
        </w:rPr>
      </w:pPr>
    </w:p>
    <w:p w14:paraId="479541AF" w14:textId="77777777" w:rsidR="00C04781" w:rsidRPr="00D40F08" w:rsidRDefault="00C04781" w:rsidP="00702197">
      <w:pPr>
        <w:tabs>
          <w:tab w:val="left" w:pos="2287"/>
        </w:tabs>
        <w:rPr>
          <w:rFonts w:ascii="Sakkal Majalla" w:hAnsi="Sakkal Majalla" w:cs="Sakkal Majalla"/>
          <w:sz w:val="6"/>
          <w:szCs w:val="6"/>
          <w:rtl/>
        </w:rPr>
      </w:pPr>
    </w:p>
    <w:p w14:paraId="4405A506" w14:textId="77777777" w:rsidR="00C04781" w:rsidRPr="00D40F08" w:rsidRDefault="00C04781" w:rsidP="00702197">
      <w:pPr>
        <w:tabs>
          <w:tab w:val="left" w:pos="2287"/>
        </w:tabs>
        <w:rPr>
          <w:rFonts w:ascii="Sakkal Majalla" w:hAnsi="Sakkal Majalla" w:cs="Sakkal Majalla"/>
          <w:sz w:val="4"/>
          <w:szCs w:val="4"/>
          <w:rtl/>
        </w:rPr>
      </w:pPr>
    </w:p>
    <w:p w14:paraId="74296616" w14:textId="649B05E9" w:rsidR="00353F9D" w:rsidRDefault="00E80CC0" w:rsidP="00353F9D">
      <w:pPr>
        <w:spacing w:after="0" w:line="240" w:lineRule="auto"/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  <w:r w:rsidRPr="00353F9D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>*ملاحظ</w:t>
      </w:r>
      <w:r w:rsidR="00353F9D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>ات عامة</w:t>
      </w:r>
      <w:r w:rsidRPr="00353F9D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 xml:space="preserve">: </w:t>
      </w:r>
    </w:p>
    <w:p w14:paraId="2798B7D7" w14:textId="0A0C88D0" w:rsidR="00C04781" w:rsidRDefault="00353F9D" w:rsidP="00324FD3">
      <w:pPr>
        <w:spacing w:after="0" w:line="240" w:lineRule="auto"/>
        <w:ind w:firstLine="792"/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 xml:space="preserve">1- </w:t>
      </w:r>
      <w:r w:rsidR="00E80CC0" w:rsidRPr="00353F9D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 xml:space="preserve">يجب </w:t>
      </w:r>
      <w:r w:rsidR="00324FD3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>إكمال</w:t>
      </w:r>
      <w:r w:rsidR="00E80CC0" w:rsidRPr="00353F9D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 xml:space="preserve"> جميع البيانات </w:t>
      </w:r>
      <w:r w:rsidR="00324FD3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>و</w:t>
      </w:r>
      <w:r w:rsidRPr="00353F9D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>التوقيعات</w:t>
      </w:r>
      <w:r w:rsidR="00324FD3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 xml:space="preserve"> ف</w:t>
      </w:r>
      <w:r w:rsidR="00324FD3" w:rsidRPr="00324FD3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>ي النموذج</w:t>
      </w:r>
      <w:r w:rsidRPr="00353F9D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>.</w:t>
      </w:r>
    </w:p>
    <w:p w14:paraId="24C96F69" w14:textId="668FCD42" w:rsidR="00353F9D" w:rsidRPr="00353F9D" w:rsidRDefault="00353F9D" w:rsidP="0009043C">
      <w:pPr>
        <w:spacing w:after="0" w:line="240" w:lineRule="auto"/>
        <w:ind w:firstLine="792"/>
        <w:rPr>
          <w:rFonts w:ascii="Sakkal Majalla" w:hAnsi="Sakkal Majalla" w:cs="Sakkal Majalla"/>
          <w:b/>
          <w:bCs/>
          <w:color w:val="FF0000"/>
          <w:sz w:val="28"/>
          <w:szCs w:val="28"/>
        </w:rPr>
      </w:pPr>
      <w:r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 xml:space="preserve">2- </w:t>
      </w:r>
      <w:r w:rsidRPr="00353F9D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>يتم تعبئة النموذج من</w:t>
      </w:r>
      <w:r w:rsidR="00324FD3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 xml:space="preserve"> رئيس</w:t>
      </w:r>
      <w:r w:rsidRPr="00353F9D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 xml:space="preserve"> القسم، وليس من المبتعث.</w:t>
      </w:r>
    </w:p>
    <w:sectPr w:rsidR="00353F9D" w:rsidRPr="00353F9D" w:rsidSect="009B17F1">
      <w:headerReference w:type="default" r:id="rId8"/>
      <w:footerReference w:type="default" r:id="rId9"/>
      <w:pgSz w:w="11906" w:h="16838"/>
      <w:pgMar w:top="2835" w:right="1021" w:bottom="1134" w:left="1021" w:header="567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49BF1" w14:textId="77777777" w:rsidR="00985FF5" w:rsidRDefault="00985FF5" w:rsidP="00EB339D">
      <w:pPr>
        <w:spacing w:after="0" w:line="240" w:lineRule="auto"/>
      </w:pPr>
      <w:r>
        <w:separator/>
      </w:r>
    </w:p>
  </w:endnote>
  <w:endnote w:type="continuationSeparator" w:id="0">
    <w:p w14:paraId="69061AD5" w14:textId="77777777" w:rsidR="00985FF5" w:rsidRDefault="00985FF5" w:rsidP="00EB3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Arabic">
    <w:charset w:val="B2"/>
    <w:family w:val="roman"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akkal Majalla" w:hAnsi="Sakkal Majalla" w:cs="Sakkal Majalla"/>
        <w:b/>
        <w:bCs/>
        <w:color w:val="FFFFFF" w:themeColor="background1"/>
        <w:sz w:val="24"/>
        <w:szCs w:val="24"/>
        <w:rtl/>
      </w:rPr>
      <w:id w:val="-834536210"/>
      <w:docPartObj>
        <w:docPartGallery w:val="Page Numbers (Bottom of Page)"/>
        <w:docPartUnique/>
      </w:docPartObj>
    </w:sdtPr>
    <w:sdtContent>
      <w:sdt>
        <w:sdtPr>
          <w:rPr>
            <w:rFonts w:ascii="Sakkal Majalla" w:hAnsi="Sakkal Majalla" w:cs="Sakkal Majalla"/>
            <w:b/>
            <w:bCs/>
            <w:color w:val="FFFFFF" w:themeColor="background1"/>
            <w:sz w:val="24"/>
            <w:szCs w:val="24"/>
            <w:rtl/>
          </w:rPr>
          <w:id w:val="1728636285"/>
          <w:docPartObj>
            <w:docPartGallery w:val="Page Numbers (Top of Page)"/>
            <w:docPartUnique/>
          </w:docPartObj>
        </w:sdtPr>
        <w:sdtContent>
          <w:p w14:paraId="7181176D" w14:textId="77777777" w:rsidR="00311F17" w:rsidRPr="00153F34" w:rsidRDefault="00311F17">
            <w:pPr>
              <w:pStyle w:val="a5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153F34">
              <w:rPr>
                <w:rFonts w:ascii="Sakkal Majalla" w:hAnsi="Sakkal Majalla" w:cs="Sakkal Majalla"/>
                <w:b/>
                <w:bCs/>
                <w:noProof/>
                <w:color w:val="FFFFFF" w:themeColor="background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10BD79A7" wp14:editId="4FF0A4E1">
                      <wp:simplePos x="0" y="0"/>
                      <wp:positionH relativeFrom="column">
                        <wp:posOffset>-705485</wp:posOffset>
                      </wp:positionH>
                      <wp:positionV relativeFrom="paragraph">
                        <wp:posOffset>-118110</wp:posOffset>
                      </wp:positionV>
                      <wp:extent cx="7639050" cy="628148"/>
                      <wp:effectExtent l="0" t="0" r="19050" b="19685"/>
                      <wp:wrapNone/>
                      <wp:docPr id="24" name="مستطيل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9050" cy="628148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36B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4C5857" id="مستطيل 10" o:spid="_x0000_s1026" style="position:absolute;left:0;text-align:left;margin-left:-55.55pt;margin-top:-9.3pt;width:601.5pt;height:49.4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" fillcolor="#00636b" strokecolor="#243f60 [1604]" strokeweight="2pt"/>
                  </w:pict>
                </mc:Fallback>
              </mc:AlternateContent>
            </w:r>
            <w:r w:rsidRPr="00153F34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val="ar-SA"/>
              </w:rPr>
              <w:t xml:space="preserve">الصفحة </w:t>
            </w:r>
            <w:r w:rsidRPr="00153F34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fldChar w:fldCharType="begin"/>
            </w:r>
            <w:r w:rsidRPr="00153F34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instrText>PAGE</w:instrText>
            </w:r>
            <w:r w:rsidRPr="00153F34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fldChar w:fldCharType="separate"/>
            </w:r>
            <w:r w:rsidR="00C04781">
              <w:rPr>
                <w:rFonts w:ascii="Sakkal Majalla" w:hAnsi="Sakkal Majalla" w:cs="Sakkal Majalla"/>
                <w:b/>
                <w:bCs/>
                <w:noProof/>
                <w:color w:val="FFFFFF" w:themeColor="background1"/>
                <w:sz w:val="24"/>
                <w:szCs w:val="24"/>
                <w:rtl/>
              </w:rPr>
              <w:t>2</w:t>
            </w:r>
            <w:r w:rsidRPr="00153F34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fldChar w:fldCharType="end"/>
            </w:r>
            <w:r w:rsidRPr="00153F34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val="ar-SA"/>
              </w:rPr>
              <w:t xml:space="preserve"> من </w:t>
            </w:r>
            <w:r w:rsidRPr="00153F34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fldChar w:fldCharType="begin"/>
            </w:r>
            <w:r w:rsidRPr="00153F34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instrText>NUMPAGES</w:instrText>
            </w:r>
            <w:r w:rsidRPr="00153F34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fldChar w:fldCharType="separate"/>
            </w:r>
            <w:r w:rsidR="00C04781">
              <w:rPr>
                <w:rFonts w:ascii="Sakkal Majalla" w:hAnsi="Sakkal Majalla" w:cs="Sakkal Majalla"/>
                <w:b/>
                <w:bCs/>
                <w:noProof/>
                <w:color w:val="FFFFFF" w:themeColor="background1"/>
                <w:sz w:val="24"/>
                <w:szCs w:val="24"/>
                <w:rtl/>
              </w:rPr>
              <w:t>2</w:t>
            </w:r>
            <w:r w:rsidRPr="00153F34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fldChar w:fldCharType="end"/>
            </w:r>
          </w:p>
        </w:sdtContent>
      </w:sdt>
    </w:sdtContent>
  </w:sdt>
  <w:p w14:paraId="006CA6C4" w14:textId="77777777" w:rsidR="00311F17" w:rsidRDefault="00311F17" w:rsidP="00F80815">
    <w:pPr>
      <w:pStyle w:val="a5"/>
      <w:ind w:hanging="2550"/>
      <w:rPr>
        <w:rtl/>
      </w:rPr>
    </w:pPr>
  </w:p>
  <w:p w14:paraId="63464B8C" w14:textId="77777777" w:rsidR="00311F17" w:rsidRDefault="00311F17" w:rsidP="00F80815">
    <w:pPr>
      <w:pStyle w:val="a5"/>
      <w:ind w:hanging="255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7C6C2" w14:textId="77777777" w:rsidR="00985FF5" w:rsidRDefault="00985FF5" w:rsidP="00EB339D">
      <w:pPr>
        <w:spacing w:after="0" w:line="240" w:lineRule="auto"/>
      </w:pPr>
      <w:r>
        <w:separator/>
      </w:r>
    </w:p>
  </w:footnote>
  <w:footnote w:type="continuationSeparator" w:id="0">
    <w:p w14:paraId="456B6AC8" w14:textId="77777777" w:rsidR="00985FF5" w:rsidRDefault="00985FF5" w:rsidP="00EB3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44886" w14:textId="77777777" w:rsidR="00311F17" w:rsidRDefault="00311F17" w:rsidP="00661C96">
    <w:pPr>
      <w:pStyle w:val="a4"/>
      <w:bidi w:val="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9268207" wp14:editId="555749F7">
          <wp:simplePos x="0" y="0"/>
          <wp:positionH relativeFrom="column">
            <wp:posOffset>-711835</wp:posOffset>
          </wp:positionH>
          <wp:positionV relativeFrom="paragraph">
            <wp:posOffset>-363722</wp:posOffset>
          </wp:positionV>
          <wp:extent cx="7562850" cy="1510030"/>
          <wp:effectExtent l="0" t="0" r="0" b="0"/>
          <wp:wrapNone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510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18DEFFD1" w14:textId="77777777" w:rsidR="00311F17" w:rsidRPr="00EB339D" w:rsidRDefault="00311F17" w:rsidP="00C344A2">
    <w:pPr>
      <w:pStyle w:val="a4"/>
      <w:ind w:left="-1843" w:hanging="6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C633C"/>
    <w:multiLevelType w:val="hybridMultilevel"/>
    <w:tmpl w:val="46161144"/>
    <w:lvl w:ilvl="0" w:tplc="0E0AD71A">
      <w:start w:val="4"/>
      <w:numFmt w:val="decimal"/>
      <w:lvlText w:val="%1-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EB4DBB"/>
    <w:multiLevelType w:val="hybridMultilevel"/>
    <w:tmpl w:val="DCAA169C"/>
    <w:lvl w:ilvl="0" w:tplc="93F2178C">
      <w:start w:val="1"/>
      <w:numFmt w:val="bullet"/>
      <w:lvlText w:val="-"/>
      <w:lvlJc w:val="left"/>
      <w:pPr>
        <w:ind w:left="1080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8492F3B"/>
    <w:multiLevelType w:val="hybridMultilevel"/>
    <w:tmpl w:val="B71A06DA"/>
    <w:lvl w:ilvl="0" w:tplc="886CF7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D31F0"/>
    <w:multiLevelType w:val="hybridMultilevel"/>
    <w:tmpl w:val="F35CA5C0"/>
    <w:lvl w:ilvl="0" w:tplc="2C9CA694">
      <w:start w:val="8"/>
      <w:numFmt w:val="bullet"/>
      <w:lvlText w:val="-"/>
      <w:lvlJc w:val="left"/>
      <w:pPr>
        <w:ind w:left="-513" w:hanging="360"/>
      </w:pPr>
      <w:rPr>
        <w:rFonts w:ascii="Adobe Arabic" w:eastAsia="Calibri" w:hAnsi="Adobe Arabic" w:cs="Adobe Arabic" w:hint="default"/>
      </w:rPr>
    </w:lvl>
    <w:lvl w:ilvl="1" w:tplc="04090003" w:tentative="1">
      <w:start w:val="1"/>
      <w:numFmt w:val="bullet"/>
      <w:lvlText w:val="o"/>
      <w:lvlJc w:val="left"/>
      <w:pPr>
        <w:ind w:left="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</w:abstractNum>
  <w:abstractNum w:abstractNumId="4" w15:restartNumberingAfterBreak="0">
    <w:nsid w:val="30113DD8"/>
    <w:multiLevelType w:val="hybridMultilevel"/>
    <w:tmpl w:val="4BCE777E"/>
    <w:lvl w:ilvl="0" w:tplc="01461CC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D1FE9"/>
    <w:multiLevelType w:val="hybridMultilevel"/>
    <w:tmpl w:val="6AD87EB6"/>
    <w:lvl w:ilvl="0" w:tplc="D8281672">
      <w:start w:val="1"/>
      <w:numFmt w:val="decimal"/>
      <w:lvlText w:val="%1-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" w:hanging="360"/>
      </w:pPr>
    </w:lvl>
    <w:lvl w:ilvl="2" w:tplc="0409001B" w:tentative="1">
      <w:start w:val="1"/>
      <w:numFmt w:val="lowerRoman"/>
      <w:lvlText w:val="%3."/>
      <w:lvlJc w:val="right"/>
      <w:pPr>
        <w:ind w:left="892" w:hanging="180"/>
      </w:pPr>
    </w:lvl>
    <w:lvl w:ilvl="3" w:tplc="0409000F" w:tentative="1">
      <w:start w:val="1"/>
      <w:numFmt w:val="decimal"/>
      <w:lvlText w:val="%4."/>
      <w:lvlJc w:val="left"/>
      <w:pPr>
        <w:ind w:left="1612" w:hanging="360"/>
      </w:pPr>
    </w:lvl>
    <w:lvl w:ilvl="4" w:tplc="04090019" w:tentative="1">
      <w:start w:val="1"/>
      <w:numFmt w:val="lowerLetter"/>
      <w:lvlText w:val="%5."/>
      <w:lvlJc w:val="left"/>
      <w:pPr>
        <w:ind w:left="2332" w:hanging="360"/>
      </w:pPr>
    </w:lvl>
    <w:lvl w:ilvl="5" w:tplc="0409001B" w:tentative="1">
      <w:start w:val="1"/>
      <w:numFmt w:val="lowerRoman"/>
      <w:lvlText w:val="%6."/>
      <w:lvlJc w:val="right"/>
      <w:pPr>
        <w:ind w:left="3052" w:hanging="180"/>
      </w:pPr>
    </w:lvl>
    <w:lvl w:ilvl="6" w:tplc="0409000F" w:tentative="1">
      <w:start w:val="1"/>
      <w:numFmt w:val="decimal"/>
      <w:lvlText w:val="%7."/>
      <w:lvlJc w:val="left"/>
      <w:pPr>
        <w:ind w:left="3772" w:hanging="360"/>
      </w:pPr>
    </w:lvl>
    <w:lvl w:ilvl="7" w:tplc="04090019" w:tentative="1">
      <w:start w:val="1"/>
      <w:numFmt w:val="lowerLetter"/>
      <w:lvlText w:val="%8."/>
      <w:lvlJc w:val="left"/>
      <w:pPr>
        <w:ind w:left="4492" w:hanging="360"/>
      </w:pPr>
    </w:lvl>
    <w:lvl w:ilvl="8" w:tplc="0409001B" w:tentative="1">
      <w:start w:val="1"/>
      <w:numFmt w:val="lowerRoman"/>
      <w:lvlText w:val="%9."/>
      <w:lvlJc w:val="right"/>
      <w:pPr>
        <w:ind w:left="5212" w:hanging="180"/>
      </w:pPr>
    </w:lvl>
  </w:abstractNum>
  <w:abstractNum w:abstractNumId="6" w15:restartNumberingAfterBreak="0">
    <w:nsid w:val="40EE25C2"/>
    <w:multiLevelType w:val="hybridMultilevel"/>
    <w:tmpl w:val="B0BEFF24"/>
    <w:lvl w:ilvl="0" w:tplc="A8381522">
      <w:start w:val="1"/>
      <w:numFmt w:val="decimal"/>
      <w:lvlText w:val="%1-"/>
      <w:lvlJc w:val="left"/>
      <w:pPr>
        <w:ind w:left="401" w:hanging="360"/>
      </w:pPr>
      <w:rPr>
        <w:rFonts w:hint="default"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7" w15:restartNumberingAfterBreak="0">
    <w:nsid w:val="5548636A"/>
    <w:multiLevelType w:val="hybridMultilevel"/>
    <w:tmpl w:val="92F06B76"/>
    <w:lvl w:ilvl="0" w:tplc="96FA7024">
      <w:start w:val="1"/>
      <w:numFmt w:val="decimal"/>
      <w:lvlText w:val="%1-"/>
      <w:lvlJc w:val="left"/>
      <w:pPr>
        <w:ind w:left="-6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7" w:hanging="360"/>
      </w:pPr>
    </w:lvl>
    <w:lvl w:ilvl="2" w:tplc="0409001B" w:tentative="1">
      <w:start w:val="1"/>
      <w:numFmt w:val="lowerRoman"/>
      <w:lvlText w:val="%3."/>
      <w:lvlJc w:val="right"/>
      <w:pPr>
        <w:ind w:left="807" w:hanging="180"/>
      </w:pPr>
    </w:lvl>
    <w:lvl w:ilvl="3" w:tplc="0409000F" w:tentative="1">
      <w:start w:val="1"/>
      <w:numFmt w:val="decimal"/>
      <w:lvlText w:val="%4."/>
      <w:lvlJc w:val="left"/>
      <w:pPr>
        <w:ind w:left="1527" w:hanging="360"/>
      </w:pPr>
    </w:lvl>
    <w:lvl w:ilvl="4" w:tplc="04090019" w:tentative="1">
      <w:start w:val="1"/>
      <w:numFmt w:val="lowerLetter"/>
      <w:lvlText w:val="%5."/>
      <w:lvlJc w:val="left"/>
      <w:pPr>
        <w:ind w:left="2247" w:hanging="360"/>
      </w:pPr>
    </w:lvl>
    <w:lvl w:ilvl="5" w:tplc="0409001B" w:tentative="1">
      <w:start w:val="1"/>
      <w:numFmt w:val="lowerRoman"/>
      <w:lvlText w:val="%6."/>
      <w:lvlJc w:val="right"/>
      <w:pPr>
        <w:ind w:left="2967" w:hanging="180"/>
      </w:pPr>
    </w:lvl>
    <w:lvl w:ilvl="6" w:tplc="0409000F" w:tentative="1">
      <w:start w:val="1"/>
      <w:numFmt w:val="decimal"/>
      <w:lvlText w:val="%7."/>
      <w:lvlJc w:val="left"/>
      <w:pPr>
        <w:ind w:left="3687" w:hanging="360"/>
      </w:pPr>
    </w:lvl>
    <w:lvl w:ilvl="7" w:tplc="04090019" w:tentative="1">
      <w:start w:val="1"/>
      <w:numFmt w:val="lowerLetter"/>
      <w:lvlText w:val="%8."/>
      <w:lvlJc w:val="left"/>
      <w:pPr>
        <w:ind w:left="4407" w:hanging="360"/>
      </w:pPr>
    </w:lvl>
    <w:lvl w:ilvl="8" w:tplc="040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8" w15:restartNumberingAfterBreak="0">
    <w:nsid w:val="6E3F2A78"/>
    <w:multiLevelType w:val="hybridMultilevel"/>
    <w:tmpl w:val="E0CA618C"/>
    <w:lvl w:ilvl="0" w:tplc="7A360C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899712">
    <w:abstractNumId w:val="8"/>
  </w:num>
  <w:num w:numId="2" w16cid:durableId="776752029">
    <w:abstractNumId w:val="5"/>
  </w:num>
  <w:num w:numId="3" w16cid:durableId="1332559811">
    <w:abstractNumId w:val="2"/>
  </w:num>
  <w:num w:numId="4" w16cid:durableId="1741173761">
    <w:abstractNumId w:val="1"/>
  </w:num>
  <w:num w:numId="5" w16cid:durableId="515047690">
    <w:abstractNumId w:val="6"/>
  </w:num>
  <w:num w:numId="6" w16cid:durableId="2042432130">
    <w:abstractNumId w:val="0"/>
  </w:num>
  <w:num w:numId="7" w16cid:durableId="31225124">
    <w:abstractNumId w:val="7"/>
  </w:num>
  <w:num w:numId="8" w16cid:durableId="565147858">
    <w:abstractNumId w:val="3"/>
  </w:num>
  <w:num w:numId="9" w16cid:durableId="6584626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27C"/>
    <w:rsid w:val="00010018"/>
    <w:rsid w:val="00015DF7"/>
    <w:rsid w:val="00022D5C"/>
    <w:rsid w:val="00026D23"/>
    <w:rsid w:val="00052D23"/>
    <w:rsid w:val="00061B58"/>
    <w:rsid w:val="000854AF"/>
    <w:rsid w:val="0009043C"/>
    <w:rsid w:val="0009594B"/>
    <w:rsid w:val="000C01CA"/>
    <w:rsid w:val="000C0FE2"/>
    <w:rsid w:val="000C263B"/>
    <w:rsid w:val="000F1D1A"/>
    <w:rsid w:val="000F409D"/>
    <w:rsid w:val="000F4989"/>
    <w:rsid w:val="00123924"/>
    <w:rsid w:val="001316D0"/>
    <w:rsid w:val="00132087"/>
    <w:rsid w:val="001449DD"/>
    <w:rsid w:val="001532FD"/>
    <w:rsid w:val="00153F34"/>
    <w:rsid w:val="00155CA4"/>
    <w:rsid w:val="0018057C"/>
    <w:rsid w:val="001841A6"/>
    <w:rsid w:val="0019234C"/>
    <w:rsid w:val="001958E8"/>
    <w:rsid w:val="00195FAF"/>
    <w:rsid w:val="001C1316"/>
    <w:rsid w:val="001D3A7A"/>
    <w:rsid w:val="00207128"/>
    <w:rsid w:val="002134AE"/>
    <w:rsid w:val="00223E46"/>
    <w:rsid w:val="00225780"/>
    <w:rsid w:val="00235BA9"/>
    <w:rsid w:val="00237844"/>
    <w:rsid w:val="00241CF0"/>
    <w:rsid w:val="00262870"/>
    <w:rsid w:val="002631FA"/>
    <w:rsid w:val="002642BD"/>
    <w:rsid w:val="00280C23"/>
    <w:rsid w:val="00283959"/>
    <w:rsid w:val="00284E75"/>
    <w:rsid w:val="002B181C"/>
    <w:rsid w:val="002C3F93"/>
    <w:rsid w:val="002D21A7"/>
    <w:rsid w:val="002D373B"/>
    <w:rsid w:val="002D40A8"/>
    <w:rsid w:val="002D5F0E"/>
    <w:rsid w:val="002E531B"/>
    <w:rsid w:val="00300BF7"/>
    <w:rsid w:val="00300EDF"/>
    <w:rsid w:val="00311F17"/>
    <w:rsid w:val="00324FD3"/>
    <w:rsid w:val="00325A92"/>
    <w:rsid w:val="00332FB4"/>
    <w:rsid w:val="0033708A"/>
    <w:rsid w:val="00353917"/>
    <w:rsid w:val="00353F9D"/>
    <w:rsid w:val="00360522"/>
    <w:rsid w:val="003729B5"/>
    <w:rsid w:val="003770F6"/>
    <w:rsid w:val="00380041"/>
    <w:rsid w:val="00391DA6"/>
    <w:rsid w:val="0039311C"/>
    <w:rsid w:val="003970E2"/>
    <w:rsid w:val="003C16C1"/>
    <w:rsid w:val="003C5C19"/>
    <w:rsid w:val="003C7CD0"/>
    <w:rsid w:val="003D3910"/>
    <w:rsid w:val="003F0C74"/>
    <w:rsid w:val="004022B1"/>
    <w:rsid w:val="00427C7F"/>
    <w:rsid w:val="0044660A"/>
    <w:rsid w:val="0045453F"/>
    <w:rsid w:val="004635F3"/>
    <w:rsid w:val="00475375"/>
    <w:rsid w:val="00483EBC"/>
    <w:rsid w:val="00496F11"/>
    <w:rsid w:val="004A2E77"/>
    <w:rsid w:val="004B01FB"/>
    <w:rsid w:val="004B0257"/>
    <w:rsid w:val="004C6D22"/>
    <w:rsid w:val="004D00B5"/>
    <w:rsid w:val="004D242F"/>
    <w:rsid w:val="004E13D0"/>
    <w:rsid w:val="004E7F56"/>
    <w:rsid w:val="005016ED"/>
    <w:rsid w:val="00502D9B"/>
    <w:rsid w:val="00512E86"/>
    <w:rsid w:val="005319BE"/>
    <w:rsid w:val="00543BE5"/>
    <w:rsid w:val="00545BDB"/>
    <w:rsid w:val="00545F84"/>
    <w:rsid w:val="0056178D"/>
    <w:rsid w:val="005748D3"/>
    <w:rsid w:val="005828D5"/>
    <w:rsid w:val="00592F86"/>
    <w:rsid w:val="005A67E9"/>
    <w:rsid w:val="005C4BFF"/>
    <w:rsid w:val="005D496F"/>
    <w:rsid w:val="005E3672"/>
    <w:rsid w:val="005F67DC"/>
    <w:rsid w:val="005F6A09"/>
    <w:rsid w:val="00601243"/>
    <w:rsid w:val="00614B39"/>
    <w:rsid w:val="00622815"/>
    <w:rsid w:val="00622E7E"/>
    <w:rsid w:val="006303AC"/>
    <w:rsid w:val="00633B57"/>
    <w:rsid w:val="00655C7E"/>
    <w:rsid w:val="00661C96"/>
    <w:rsid w:val="006835E8"/>
    <w:rsid w:val="00694C94"/>
    <w:rsid w:val="00696C1B"/>
    <w:rsid w:val="006A3EA5"/>
    <w:rsid w:val="006A6925"/>
    <w:rsid w:val="006D1AB0"/>
    <w:rsid w:val="006D4B3A"/>
    <w:rsid w:val="006E3E0B"/>
    <w:rsid w:val="00702197"/>
    <w:rsid w:val="00706722"/>
    <w:rsid w:val="00746D41"/>
    <w:rsid w:val="007525F9"/>
    <w:rsid w:val="007552C9"/>
    <w:rsid w:val="007701DD"/>
    <w:rsid w:val="00792F21"/>
    <w:rsid w:val="007A2C53"/>
    <w:rsid w:val="007A438C"/>
    <w:rsid w:val="007A67FF"/>
    <w:rsid w:val="007B2994"/>
    <w:rsid w:val="007C0025"/>
    <w:rsid w:val="007C5363"/>
    <w:rsid w:val="007D4E2F"/>
    <w:rsid w:val="007E052F"/>
    <w:rsid w:val="007E3EF1"/>
    <w:rsid w:val="007E755A"/>
    <w:rsid w:val="007F132F"/>
    <w:rsid w:val="008002E3"/>
    <w:rsid w:val="00814BE8"/>
    <w:rsid w:val="0082008B"/>
    <w:rsid w:val="00831860"/>
    <w:rsid w:val="0083287E"/>
    <w:rsid w:val="00865B11"/>
    <w:rsid w:val="008729AC"/>
    <w:rsid w:val="008764F8"/>
    <w:rsid w:val="00882DA7"/>
    <w:rsid w:val="00897B29"/>
    <w:rsid w:val="008A41FB"/>
    <w:rsid w:val="008B5FDF"/>
    <w:rsid w:val="008C68FA"/>
    <w:rsid w:val="008D2A6C"/>
    <w:rsid w:val="00903DC2"/>
    <w:rsid w:val="00906493"/>
    <w:rsid w:val="00917E91"/>
    <w:rsid w:val="00941885"/>
    <w:rsid w:val="00941A0A"/>
    <w:rsid w:val="00947D94"/>
    <w:rsid w:val="0095695A"/>
    <w:rsid w:val="009777E2"/>
    <w:rsid w:val="00984AAA"/>
    <w:rsid w:val="00985FF5"/>
    <w:rsid w:val="009906D2"/>
    <w:rsid w:val="00993FA5"/>
    <w:rsid w:val="009940DC"/>
    <w:rsid w:val="009B17F1"/>
    <w:rsid w:val="009C57E1"/>
    <w:rsid w:val="009D0E08"/>
    <w:rsid w:val="009F3619"/>
    <w:rsid w:val="009F7A27"/>
    <w:rsid w:val="00A063C3"/>
    <w:rsid w:val="00A16F23"/>
    <w:rsid w:val="00A207A3"/>
    <w:rsid w:val="00A44B64"/>
    <w:rsid w:val="00A509A4"/>
    <w:rsid w:val="00A52055"/>
    <w:rsid w:val="00A72616"/>
    <w:rsid w:val="00A80936"/>
    <w:rsid w:val="00A90C80"/>
    <w:rsid w:val="00A92137"/>
    <w:rsid w:val="00A94084"/>
    <w:rsid w:val="00AA0009"/>
    <w:rsid w:val="00AA2C0A"/>
    <w:rsid w:val="00AA5133"/>
    <w:rsid w:val="00AD027F"/>
    <w:rsid w:val="00AE2FCA"/>
    <w:rsid w:val="00AF2995"/>
    <w:rsid w:val="00B011B6"/>
    <w:rsid w:val="00B02509"/>
    <w:rsid w:val="00B1264C"/>
    <w:rsid w:val="00B3764B"/>
    <w:rsid w:val="00B60DCB"/>
    <w:rsid w:val="00B72F25"/>
    <w:rsid w:val="00B811BB"/>
    <w:rsid w:val="00B83409"/>
    <w:rsid w:val="00BB15F7"/>
    <w:rsid w:val="00BB2E9D"/>
    <w:rsid w:val="00BC2D86"/>
    <w:rsid w:val="00BF5A7C"/>
    <w:rsid w:val="00BF7F9A"/>
    <w:rsid w:val="00C04781"/>
    <w:rsid w:val="00C04B81"/>
    <w:rsid w:val="00C21B91"/>
    <w:rsid w:val="00C21C95"/>
    <w:rsid w:val="00C344A2"/>
    <w:rsid w:val="00C37974"/>
    <w:rsid w:val="00C57AC8"/>
    <w:rsid w:val="00C67D63"/>
    <w:rsid w:val="00C85AA2"/>
    <w:rsid w:val="00CA1B73"/>
    <w:rsid w:val="00CA727C"/>
    <w:rsid w:val="00CB16F6"/>
    <w:rsid w:val="00CD56C2"/>
    <w:rsid w:val="00CD7D0F"/>
    <w:rsid w:val="00CF3868"/>
    <w:rsid w:val="00CF5F60"/>
    <w:rsid w:val="00D0527A"/>
    <w:rsid w:val="00D16058"/>
    <w:rsid w:val="00D40F08"/>
    <w:rsid w:val="00D667E8"/>
    <w:rsid w:val="00D709EA"/>
    <w:rsid w:val="00D97354"/>
    <w:rsid w:val="00D978E4"/>
    <w:rsid w:val="00DA4F95"/>
    <w:rsid w:val="00DA59FA"/>
    <w:rsid w:val="00DC221B"/>
    <w:rsid w:val="00DC2892"/>
    <w:rsid w:val="00DD76E1"/>
    <w:rsid w:val="00DE419D"/>
    <w:rsid w:val="00DF1687"/>
    <w:rsid w:val="00DF375E"/>
    <w:rsid w:val="00E10604"/>
    <w:rsid w:val="00E20062"/>
    <w:rsid w:val="00E31C81"/>
    <w:rsid w:val="00E327B8"/>
    <w:rsid w:val="00E44BF0"/>
    <w:rsid w:val="00E477A4"/>
    <w:rsid w:val="00E80CC0"/>
    <w:rsid w:val="00E82FDE"/>
    <w:rsid w:val="00E97464"/>
    <w:rsid w:val="00EA1144"/>
    <w:rsid w:val="00EA14F5"/>
    <w:rsid w:val="00EB339D"/>
    <w:rsid w:val="00EC0640"/>
    <w:rsid w:val="00EC130F"/>
    <w:rsid w:val="00EC744F"/>
    <w:rsid w:val="00ED254A"/>
    <w:rsid w:val="00ED464F"/>
    <w:rsid w:val="00ED5AC6"/>
    <w:rsid w:val="00ED64B6"/>
    <w:rsid w:val="00F04069"/>
    <w:rsid w:val="00F04C68"/>
    <w:rsid w:val="00F06D44"/>
    <w:rsid w:val="00F242B3"/>
    <w:rsid w:val="00F44126"/>
    <w:rsid w:val="00F5495E"/>
    <w:rsid w:val="00F55F90"/>
    <w:rsid w:val="00F80815"/>
    <w:rsid w:val="00F96819"/>
    <w:rsid w:val="00FB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D08B6E8"/>
  <w15:docId w15:val="{28CC2C2F-D25D-470D-81E1-961FA9462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885"/>
    <w:pPr>
      <w:bidi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55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552C9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EB33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EB339D"/>
  </w:style>
  <w:style w:type="paragraph" w:styleId="a5">
    <w:name w:val="footer"/>
    <w:basedOn w:val="a"/>
    <w:link w:val="Char1"/>
    <w:uiPriority w:val="99"/>
    <w:unhideWhenUsed/>
    <w:rsid w:val="00EB33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EB339D"/>
  </w:style>
  <w:style w:type="paragraph" w:styleId="a6">
    <w:name w:val="Normal (Web)"/>
    <w:basedOn w:val="a"/>
    <w:uiPriority w:val="99"/>
    <w:unhideWhenUsed/>
    <w:rsid w:val="00AD027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39"/>
    <w:rsid w:val="00B60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23924"/>
    <w:pPr>
      <w:spacing w:after="200" w:line="276" w:lineRule="auto"/>
      <w:ind w:left="720"/>
      <w:contextualSpacing/>
    </w:pPr>
  </w:style>
  <w:style w:type="character" w:styleId="Hyperlink">
    <w:name w:val="Hyperlink"/>
    <w:basedOn w:val="a0"/>
    <w:uiPriority w:val="99"/>
    <w:unhideWhenUsed/>
    <w:rsid w:val="003C16C1"/>
    <w:rPr>
      <w:color w:val="0000FF" w:themeColor="hyperlink"/>
      <w:u w:val="single"/>
    </w:rPr>
  </w:style>
  <w:style w:type="character" w:styleId="a9">
    <w:name w:val="Placeholder Text"/>
    <w:basedOn w:val="a0"/>
    <w:uiPriority w:val="99"/>
    <w:semiHidden/>
    <w:rsid w:val="00CA727C"/>
    <w:rPr>
      <w:color w:val="808080"/>
    </w:rPr>
  </w:style>
  <w:style w:type="paragraph" w:styleId="aa">
    <w:name w:val="footnote text"/>
    <w:basedOn w:val="a"/>
    <w:link w:val="Char2"/>
    <w:uiPriority w:val="99"/>
    <w:semiHidden/>
    <w:unhideWhenUsed/>
    <w:rsid w:val="00E80CC0"/>
    <w:pPr>
      <w:spacing w:after="0" w:line="240" w:lineRule="auto"/>
    </w:pPr>
    <w:rPr>
      <w:sz w:val="20"/>
      <w:szCs w:val="20"/>
    </w:rPr>
  </w:style>
  <w:style w:type="character" w:customStyle="1" w:styleId="Char2">
    <w:name w:val="نص حاشية سفلية Char"/>
    <w:basedOn w:val="a0"/>
    <w:link w:val="aa"/>
    <w:uiPriority w:val="99"/>
    <w:semiHidden/>
    <w:rsid w:val="00E80CC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E80CC0"/>
    <w:rPr>
      <w:vertAlign w:val="superscript"/>
    </w:rPr>
  </w:style>
  <w:style w:type="character" w:customStyle="1" w:styleId="1">
    <w:name w:val="نمط1"/>
    <w:basedOn w:val="a0"/>
    <w:uiPriority w:val="1"/>
    <w:rsid w:val="00561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2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mzuwayhiri\OneDrive%20-%20Umm%20Al-Qura%20University\&#1605;&#1585;&#1603;&#1586;%20&#1575;&#1604;&#1608;&#1579;&#1575;&#1574;&#1602;%20&#1575;&#1604;&#1593;&#1575;&#1605;&#1577;%20&#1608;&#1575;&#1604;&#1582;&#1575;&#1589;&#1577;\2-%20&#1580;&#1575;&#1605;&#1593;&#1577;%20&#1571;&#1605;%20&#1575;&#1604;&#1602;&#1585;&#1609;\2-%20&#1575;&#1604;&#1608;&#1603;&#1575;&#1604;&#1577;%201441-1442\1-%20&#1605;&#1604;&#1601;%20&#1588;&#1572;&#1608;&#1606;%20&#1575;&#1604;&#1605;&#1603;&#1578;&#1576;\4-%20&#1578;&#1589;&#1575;&#1605;&#1610;&#1605;%20&#1608;&#1605;&#1608;&#1575;&#1602;&#1593;%20&#1575;&#1604;&#1608;&#1603;&#1575;&#1604;&#1577;\&#1575;&#1604;&#1607;&#1608;&#1610;&#1577;%20&#1575;&#1604;&#1576;&#1589;&#1585;&#1610;&#1577;%20&#1604;&#1604;&#1580;&#1575;&#1605;&#1593;&#1577;%202022\&#1602;&#1575;&#1604;&#1576;%20&#1575;&#1604;&#1582;&#1591;&#1575;&#1576;&#1575;&#1578;%20&#1576;&#1575;&#1604;&#1588;&#1593;&#1575;&#1585;%20&#1575;&#1604;&#1580;&#1583;&#1610;&#158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D3F87963BC4DD9BB5A83E8FE1C4DA6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9D803A82-3C26-453E-9E32-517573B72E21}"/>
      </w:docPartPr>
      <w:docPartBody>
        <w:p w:rsidR="005B2F2B" w:rsidRDefault="005B2F2B" w:rsidP="005B2F2B">
          <w:pPr>
            <w:pStyle w:val="AAD3F87963BC4DD9BB5A83E8FE1C4DA6"/>
          </w:pPr>
          <w:r w:rsidRPr="00CE3C40">
            <w:rPr>
              <w:rStyle w:val="a3"/>
              <w:rtl/>
            </w:rPr>
            <w:t>انقر أو اضغط لإدخال تاريخ</w:t>
          </w:r>
          <w:r w:rsidRPr="00CE3C40">
            <w:rPr>
              <w:rStyle w:val="a3"/>
            </w:rPr>
            <w:t>.</w:t>
          </w:r>
        </w:p>
      </w:docPartBody>
    </w:docPart>
    <w:docPart>
      <w:docPartPr>
        <w:name w:val="0668D525327B4D2984B95B816E492FA2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E27E228C-3E70-488B-BFF1-0708E3AABB0A}"/>
      </w:docPartPr>
      <w:docPartBody>
        <w:p w:rsidR="0077104E" w:rsidRDefault="008C5293" w:rsidP="008C5293">
          <w:pPr>
            <w:pStyle w:val="0668D525327B4D2984B95B816E492FA2"/>
          </w:pPr>
          <w:r w:rsidRPr="00CE3C40">
            <w:rPr>
              <w:rStyle w:val="a3"/>
              <w:rtl/>
            </w:rPr>
            <w:t>انقر أو اضغط لإدخال تاريخ</w:t>
          </w:r>
          <w:r w:rsidRPr="00CE3C40">
            <w:rPr>
              <w:rStyle w:val="a3"/>
            </w:rPr>
            <w:t>.</w:t>
          </w:r>
        </w:p>
      </w:docPartBody>
    </w:docPart>
    <w:docPart>
      <w:docPartPr>
        <w:name w:val="943E0FC80CFC4F2F81B36977CC497AE2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0B81CDE-FF20-4448-92CA-9058D6E6719A}"/>
      </w:docPartPr>
      <w:docPartBody>
        <w:p w:rsidR="0077104E" w:rsidRDefault="008C5293" w:rsidP="008C5293">
          <w:pPr>
            <w:pStyle w:val="943E0FC80CFC4F2F81B36977CC497AE2"/>
          </w:pPr>
          <w:r w:rsidRPr="00CE3C40">
            <w:rPr>
              <w:rStyle w:val="a3"/>
              <w:rtl/>
            </w:rPr>
            <w:t>انقر أو اضغط لإدخال تاريخ</w:t>
          </w:r>
          <w:r w:rsidRPr="00CE3C40">
            <w:rPr>
              <w:rStyle w:val="a3"/>
            </w:rPr>
            <w:t>.</w:t>
          </w:r>
        </w:p>
      </w:docPartBody>
    </w:docPart>
    <w:docPart>
      <w:docPartPr>
        <w:name w:val="FF064BF56976460FBB564C619AFCD402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43E656C6-C6E0-4714-B0BC-46908F001A0E}"/>
      </w:docPartPr>
      <w:docPartBody>
        <w:p w:rsidR="00A00706" w:rsidRDefault="00AA74B5" w:rsidP="00AA74B5">
          <w:pPr>
            <w:pStyle w:val="FF064BF56976460FBB564C619AFCD402"/>
          </w:pPr>
          <w:r w:rsidRPr="00CE3C40">
            <w:rPr>
              <w:rStyle w:val="a3"/>
              <w:rtl/>
            </w:rPr>
            <w:t>انقر أو اضغط لإدخال تاريخ</w:t>
          </w:r>
          <w:r w:rsidRPr="00CE3C40">
            <w:rPr>
              <w:rStyle w:val="a3"/>
            </w:rPr>
            <w:t>.</w:t>
          </w:r>
        </w:p>
      </w:docPartBody>
    </w:docPart>
    <w:docPart>
      <w:docPartPr>
        <w:name w:val="74F11A3E7F664BEDB281A359CE3829A2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8C0E15E-6BE2-43FA-A4B3-331FA398A11A}"/>
      </w:docPartPr>
      <w:docPartBody>
        <w:p w:rsidR="00A00706" w:rsidRDefault="00AA74B5" w:rsidP="00AA74B5">
          <w:pPr>
            <w:pStyle w:val="74F11A3E7F664BEDB281A359CE3829A2"/>
          </w:pPr>
          <w:r w:rsidRPr="00CE3C40">
            <w:rPr>
              <w:rStyle w:val="a3"/>
              <w:rtl/>
            </w:rPr>
            <w:t>انقر أو اضغط لإدخال تاريخ</w:t>
          </w:r>
          <w:r w:rsidRPr="00CE3C40">
            <w:rPr>
              <w:rStyle w:val="a3"/>
            </w:rPr>
            <w:t>.</w:t>
          </w:r>
        </w:p>
      </w:docPartBody>
    </w:docPart>
    <w:docPart>
      <w:docPartPr>
        <w:name w:val="F48D2E22ED344D9C906E5F2DCBEE03DD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58188C0B-3960-46D9-87B1-9DF1C94354D9}"/>
      </w:docPartPr>
      <w:docPartBody>
        <w:p w:rsidR="00A00706" w:rsidRDefault="00AA74B5" w:rsidP="00AA74B5">
          <w:pPr>
            <w:pStyle w:val="F48D2E22ED344D9C906E5F2DCBEE03DD"/>
          </w:pPr>
          <w:r>
            <w:rPr>
              <w:rStyle w:val="a3"/>
              <w:rFonts w:hint="cs"/>
              <w:rtl/>
            </w:rPr>
            <w:t>المرحلة</w:t>
          </w:r>
        </w:p>
      </w:docPartBody>
    </w:docPart>
    <w:docPart>
      <w:docPartPr>
        <w:name w:val="7FBE539FCE094B6BA90AB0CDB829FCFD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26972CF9-35AC-49EA-BCE3-72C92041980B}"/>
      </w:docPartPr>
      <w:docPartBody>
        <w:p w:rsidR="00A00706" w:rsidRDefault="00AA74B5" w:rsidP="00AA74B5">
          <w:pPr>
            <w:pStyle w:val="7FBE539FCE094B6BA90AB0CDB829FCFD"/>
          </w:pPr>
          <w:r>
            <w:rPr>
              <w:rStyle w:val="a3"/>
              <w:rFonts w:hint="cs"/>
              <w:rtl/>
            </w:rPr>
            <w:t>السنة</w:t>
          </w:r>
        </w:p>
      </w:docPartBody>
    </w:docPart>
    <w:docPart>
      <w:docPartPr>
        <w:name w:val="90FD9ECAA9F541BBBE7A2A5B4CE95B3A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56D55FCB-2E68-4783-AFA4-23E0B0637A62}"/>
      </w:docPartPr>
      <w:docPartBody>
        <w:p w:rsidR="00A00706" w:rsidRDefault="00AA74B5" w:rsidP="00AA74B5">
          <w:pPr>
            <w:pStyle w:val="90FD9ECAA9F541BBBE7A2A5B4CE95B3A"/>
          </w:pPr>
          <w:r>
            <w:rPr>
              <w:rFonts w:ascii="Sakkal Majalla" w:hAnsi="Sakkal Majalla" w:cs="Sakkal Majalla" w:hint="cs"/>
              <w:b/>
              <w:bCs/>
              <w:sz w:val="26"/>
              <w:szCs w:val="26"/>
              <w:rtl/>
            </w:rPr>
            <w:t>الفصل الدراسي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Arabic">
    <w:charset w:val="B2"/>
    <w:family w:val="roman"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F2B"/>
    <w:rsid w:val="000315FC"/>
    <w:rsid w:val="00066387"/>
    <w:rsid w:val="001554FC"/>
    <w:rsid w:val="001C1316"/>
    <w:rsid w:val="001D3A7A"/>
    <w:rsid w:val="00293A0D"/>
    <w:rsid w:val="00502D9B"/>
    <w:rsid w:val="005A67E9"/>
    <w:rsid w:val="005B2F2B"/>
    <w:rsid w:val="0063684E"/>
    <w:rsid w:val="0077104E"/>
    <w:rsid w:val="008002E3"/>
    <w:rsid w:val="008C5293"/>
    <w:rsid w:val="00A00706"/>
    <w:rsid w:val="00AA74B5"/>
    <w:rsid w:val="00B23A50"/>
    <w:rsid w:val="00B5236E"/>
    <w:rsid w:val="00B95E53"/>
    <w:rsid w:val="00BF06F3"/>
    <w:rsid w:val="00C96227"/>
    <w:rsid w:val="00CF3E93"/>
    <w:rsid w:val="00DE4A08"/>
    <w:rsid w:val="00F22EDB"/>
    <w:rsid w:val="00F5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A74B5"/>
    <w:rPr>
      <w:color w:val="808080"/>
    </w:rPr>
  </w:style>
  <w:style w:type="paragraph" w:customStyle="1" w:styleId="AAD3F87963BC4DD9BB5A83E8FE1C4DA6">
    <w:name w:val="AAD3F87963BC4DD9BB5A83E8FE1C4DA6"/>
    <w:rsid w:val="005B2F2B"/>
    <w:pPr>
      <w:bidi/>
    </w:pPr>
  </w:style>
  <w:style w:type="paragraph" w:customStyle="1" w:styleId="0668D525327B4D2984B95B816E492FA2">
    <w:name w:val="0668D525327B4D2984B95B816E492FA2"/>
    <w:rsid w:val="008C5293"/>
    <w:pPr>
      <w:bidi/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3E0FC80CFC4F2F81B36977CC497AE2">
    <w:name w:val="943E0FC80CFC4F2F81B36977CC497AE2"/>
    <w:rsid w:val="008C5293"/>
    <w:pPr>
      <w:bidi/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064BF56976460FBB564C619AFCD402">
    <w:name w:val="FF064BF56976460FBB564C619AFCD402"/>
    <w:rsid w:val="00AA74B5"/>
    <w:pPr>
      <w:bidi/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F11A3E7F664BEDB281A359CE3829A2">
    <w:name w:val="74F11A3E7F664BEDB281A359CE3829A2"/>
    <w:rsid w:val="00AA74B5"/>
    <w:pPr>
      <w:bidi/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48D2E22ED344D9C906E5F2DCBEE03DD">
    <w:name w:val="F48D2E22ED344D9C906E5F2DCBEE03DD"/>
    <w:rsid w:val="00AA74B5"/>
    <w:pPr>
      <w:bidi/>
    </w:pPr>
    <w:rPr>
      <w:rFonts w:eastAsiaTheme="minorHAnsi"/>
    </w:rPr>
  </w:style>
  <w:style w:type="paragraph" w:customStyle="1" w:styleId="7FBE539FCE094B6BA90AB0CDB829FCFD">
    <w:name w:val="7FBE539FCE094B6BA90AB0CDB829FCFD"/>
    <w:rsid w:val="00AA74B5"/>
    <w:pPr>
      <w:bidi/>
    </w:pPr>
    <w:rPr>
      <w:rFonts w:eastAsiaTheme="minorHAnsi"/>
    </w:rPr>
  </w:style>
  <w:style w:type="paragraph" w:customStyle="1" w:styleId="90FD9ECAA9F541BBBE7A2A5B4CE95B3A">
    <w:name w:val="90FD9ECAA9F541BBBE7A2A5B4CE95B3A"/>
    <w:rsid w:val="00AA74B5"/>
    <w:pPr>
      <w:bidi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B652C34BDEDB99468554E94CAFE08277" ma:contentTypeVersion="18" ma:contentTypeDescription="إنشاء مستند جديد." ma:contentTypeScope="" ma:versionID="641f095daac797d287710cf125e2add0">
  <xsd:schema xmlns:xsd="http://www.w3.org/2001/XMLSchema" xmlns:xs="http://www.w3.org/2001/XMLSchema" xmlns:p="http://schemas.microsoft.com/office/2006/metadata/properties" xmlns:ns2="df921377-33bc-4dbc-b3ae-5ba005da1de7" xmlns:ns3="d7332553-6d76-4f2e-b7bf-c0587db2b66a" targetNamespace="http://schemas.microsoft.com/office/2006/metadata/properties" ma:root="true" ma:fieldsID="dad3f20f61fa79720620dffe64171312" ns2:_="" ns3:_="">
    <xsd:import namespace="df921377-33bc-4dbc-b3ae-5ba005da1de7"/>
    <xsd:import namespace="d7332553-6d76-4f2e-b7bf-c0587db2b66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921377-33bc-4dbc-b3ae-5ba005da1d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تمت مشاركته مع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مشتركة مع تفاصيل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ca90763-4432-4683-b83b-01f88c660a13}" ma:internalName="TaxCatchAll" ma:showField="CatchAllData" ma:web="df921377-33bc-4dbc-b3ae-5ba005da1d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32553-6d76-4f2e-b7bf-c0587db2b6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علامات الصور" ma:readOnly="false" ma:fieldId="{5cf76f15-5ced-4ddc-b409-7134ff3c332f}" ma:taxonomyMulti="true" ma:sspId="efd4f9e0-3e4e-44d8-bdce-9158df8d30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921377-33bc-4dbc-b3ae-5ba005da1de7" xsi:nil="true"/>
    <lcf76f155ced4ddcb4097134ff3c332f xmlns="d7332553-6d76-4f2e-b7bf-c0587db2b6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C935DA-BF81-4187-A86B-1AB8F27380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AA583D-98B2-4910-93F5-063891DEAB04}"/>
</file>

<file path=customXml/itemProps3.xml><?xml version="1.0" encoding="utf-8"?>
<ds:datastoreItem xmlns:ds="http://schemas.openxmlformats.org/officeDocument/2006/customXml" ds:itemID="{BB91379D-DE08-4F47-86A5-3B83C2FF6BCE}"/>
</file>

<file path=customXml/itemProps4.xml><?xml version="1.0" encoding="utf-8"?>
<ds:datastoreItem xmlns:ds="http://schemas.openxmlformats.org/officeDocument/2006/customXml" ds:itemID="{48E290E1-7E17-462A-973F-064F8D239383}"/>
</file>

<file path=docProps/app.xml><?xml version="1.0" encoding="utf-8"?>
<Properties xmlns="http://schemas.openxmlformats.org/officeDocument/2006/extended-properties" xmlns:vt="http://schemas.openxmlformats.org/officeDocument/2006/docPropsVTypes">
  <Template>قالب الخطابات بالشعار الجديد.dotx</Template>
  <TotalTime>6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masaedi@uqu.edu.sa</dc:creator>
  <cp:lastModifiedBy>Emad A. Alsolami</cp:lastModifiedBy>
  <cp:revision>5</cp:revision>
  <cp:lastPrinted>2026-01-19T08:16:00Z</cp:lastPrinted>
  <dcterms:created xsi:type="dcterms:W3CDTF">2026-09-29T10:52:00Z</dcterms:created>
  <dcterms:modified xsi:type="dcterms:W3CDTF">2026-09-29T10:57:00Z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0x010100B652C34BDEDB99468554E94CAFE08277</vt:lpwstr>
  </property>
</Properties>
</file>